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AF5119" w:rsidRPr="00127C5F" w14:paraId="34731C8E" w14:textId="77777777" w:rsidTr="00AF5119">
        <w:trPr>
          <w:trHeight w:val="14363"/>
        </w:trPr>
        <w:tc>
          <w:tcPr>
            <w:tcW w:w="10790" w:type="dxa"/>
            <w:shd w:val="clear" w:color="auto" w:fill="auto"/>
            <w:tcMar>
              <w:left w:w="0" w:type="dxa"/>
              <w:right w:w="0" w:type="dxa"/>
            </w:tcMar>
          </w:tcPr>
          <w:bookmarkStart w:id="0" w:name="_Hlk29046716"/>
          <w:bookmarkEnd w:id="0"/>
          <w:p w14:paraId="0489C5BA" w14:textId="7551563B" w:rsidR="00AF5119" w:rsidRPr="00127C5F" w:rsidRDefault="005714F7" w:rsidP="00BD73DD">
            <w:pPr>
              <w:rPr>
                <w:color w:val="9D9898" w:themeColor="accent6" w:themeShade="BF"/>
              </w:rPr>
            </w:pPr>
            <w:r>
              <w:rPr>
                <w:noProof/>
                <w:color w:val="9D9898" w:themeColor="accent6" w:themeShade="BF"/>
              </w:rPr>
              <mc:AlternateContent>
                <mc:Choice Requires="wps">
                  <w:drawing>
                    <wp:anchor distT="0" distB="0" distL="114300" distR="114300" simplePos="0" relativeHeight="251860992" behindDoc="0" locked="0" layoutInCell="1" allowOverlap="1" wp14:anchorId="31565DC0" wp14:editId="65140B94">
                      <wp:simplePos x="0" y="0"/>
                      <wp:positionH relativeFrom="column">
                        <wp:posOffset>5195355</wp:posOffset>
                      </wp:positionH>
                      <wp:positionV relativeFrom="paragraph">
                        <wp:posOffset>8401050</wp:posOffset>
                      </wp:positionV>
                      <wp:extent cx="7089140" cy="652780"/>
                      <wp:effectExtent l="0" t="0" r="0" b="0"/>
                      <wp:wrapNone/>
                      <wp:docPr id="13" name="Parallelogram 13"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74D5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 o:spid="_x0000_s1026" type="#_x0000_t7" alt="Title: Shape" style="position:absolute;margin-left:409.1pt;margin-top:661.5pt;width:558.2pt;height:51.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" adj="1379" fillcolor="#024f75 [3204]" stroked="f" strokeweight="3pt"/>
                  </w:pict>
                </mc:Fallback>
              </mc:AlternateContent>
            </w:r>
            <w:r>
              <w:rPr>
                <w:noProof/>
                <w:color w:val="9D9898" w:themeColor="accent6" w:themeShade="BF"/>
              </w:rPr>
              <mc:AlternateContent>
                <mc:Choice Requires="wps">
                  <w:drawing>
                    <wp:anchor distT="0" distB="0" distL="114300" distR="114300" simplePos="0" relativeHeight="251856896" behindDoc="0" locked="0" layoutInCell="1" allowOverlap="1" wp14:anchorId="0876E47D" wp14:editId="4D0D1990">
                      <wp:simplePos x="0" y="0"/>
                      <wp:positionH relativeFrom="column">
                        <wp:posOffset>-1561465</wp:posOffset>
                      </wp:positionH>
                      <wp:positionV relativeFrom="paragraph">
                        <wp:posOffset>8401330</wp:posOffset>
                      </wp:positionV>
                      <wp:extent cx="7089140" cy="653143"/>
                      <wp:effectExtent l="0" t="0" r="0" b="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86839" w14:textId="047AF5FF" w:rsidR="0000247E" w:rsidRPr="00F23A01" w:rsidRDefault="0000247E" w:rsidP="007A7C50">
                                  <w:pPr>
                                    <w:pStyle w:val="Name"/>
                                    <w:rPr>
                                      <w:sz w:val="52"/>
                                      <w:szCs w:val="52"/>
                                    </w:rPr>
                                  </w:pPr>
                                  <w:r>
                                    <w:rPr>
                                      <w:sz w:val="52"/>
                                      <w:szCs w:val="52"/>
                                    </w:rPr>
                                    <w:t>Personal Project Manual</w:t>
                                  </w:r>
                                </w:p>
                                <w:p w14:paraId="28835323" w14:textId="77777777" w:rsidR="0000247E" w:rsidRDefault="0000247E" w:rsidP="007A7C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6E4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6" type="#_x0000_t7" style="position:absolute;margin-left:-122.95pt;margin-top:661.5pt;width:558.2pt;height:51.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" adj="1380" fillcolor="#f2f2f2 [3208]" stroked="f" strokeweight="3pt">
                      <v:textbox>
                        <w:txbxContent>
                          <w:p w14:paraId="67B86839" w14:textId="047AF5FF" w:rsidR="0000247E" w:rsidRPr="00F23A01" w:rsidRDefault="0000247E" w:rsidP="007A7C50">
                            <w:pPr>
                              <w:pStyle w:val="Name"/>
                              <w:rPr>
                                <w:sz w:val="52"/>
                                <w:szCs w:val="52"/>
                              </w:rPr>
                            </w:pPr>
                            <w:r>
                              <w:rPr>
                                <w:sz w:val="52"/>
                                <w:szCs w:val="52"/>
                              </w:rPr>
                              <w:t>Personal Project Manual</w:t>
                            </w:r>
                          </w:p>
                          <w:p w14:paraId="28835323" w14:textId="77777777" w:rsidR="0000247E" w:rsidRDefault="0000247E" w:rsidP="007A7C50">
                            <w:pPr>
                              <w:jc w:val="center"/>
                            </w:pPr>
                          </w:p>
                        </w:txbxContent>
                      </v:textbox>
                    </v:shape>
                  </w:pict>
                </mc:Fallback>
              </mc:AlternateContent>
            </w:r>
          </w:p>
        </w:tc>
      </w:tr>
    </w:tbl>
    <w:p w14:paraId="3F1B3EF7" w14:textId="762A4527" w:rsidR="004D4571" w:rsidRPr="00127C5F" w:rsidRDefault="0000247E" w:rsidP="004D4571">
      <w:pPr>
        <w:rPr>
          <w:color w:val="9D9898" w:themeColor="accent6" w:themeShade="BF"/>
        </w:rPr>
        <w:sectPr w:rsidR="004D4571" w:rsidRPr="00127C5F" w:rsidSect="00D36652">
          <w:pgSz w:w="12240" w:h="15840"/>
          <w:pgMar w:top="720" w:right="720" w:bottom="720" w:left="720" w:header="720" w:footer="720" w:gutter="0"/>
          <w:cols w:space="720"/>
          <w:titlePg/>
          <w:docGrid w:linePitch="360"/>
        </w:sectPr>
      </w:pPr>
      <w:r>
        <w:rPr>
          <w:noProof/>
          <w:color w:val="9D9898" w:themeColor="accent6" w:themeShade="BF"/>
        </w:rPr>
        <mc:AlternateContent>
          <mc:Choice Requires="wps">
            <w:drawing>
              <wp:anchor distT="0" distB="0" distL="114300" distR="114300" simplePos="0" relativeHeight="251824128" behindDoc="0" locked="0" layoutInCell="1" allowOverlap="1" wp14:anchorId="0E2B57B8" wp14:editId="141EC683">
                <wp:simplePos x="0" y="0"/>
                <wp:positionH relativeFrom="column">
                  <wp:posOffset>1049867</wp:posOffset>
                </wp:positionH>
                <wp:positionV relativeFrom="paragraph">
                  <wp:posOffset>-6919172</wp:posOffset>
                </wp:positionV>
                <wp:extent cx="4072466" cy="3981450"/>
                <wp:effectExtent l="0" t="0" r="4445" b="0"/>
                <wp:wrapNone/>
                <wp:docPr id="171" name="Rectangle: Diagonal Corners Snipped 171"/>
                <wp:cNvGraphicFramePr/>
                <a:graphic xmlns:a="http://schemas.openxmlformats.org/drawingml/2006/main">
                  <a:graphicData uri="http://schemas.microsoft.com/office/word/2010/wordprocessingShape">
                    <wps:wsp>
                      <wps:cNvSpPr/>
                      <wps:spPr>
                        <a:xfrm>
                          <a:off x="0" y="0"/>
                          <a:ext cx="4072466" cy="3981450"/>
                        </a:xfrm>
                        <a:prstGeom prst="snip2DiagRect">
                          <a:avLst>
                            <a:gd name="adj1" fmla="val 0"/>
                            <a:gd name="adj2" fmla="val 181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AE84A" w14:textId="3590B10A" w:rsidR="0000247E" w:rsidRPr="00F23A01" w:rsidRDefault="00434A66" w:rsidP="00666759">
                            <w:pPr>
                              <w:pStyle w:val="Name"/>
                              <w:rPr>
                                <w:sz w:val="74"/>
                                <w:szCs w:val="74"/>
                              </w:rPr>
                            </w:pPr>
                            <w:r>
                              <w:rPr>
                                <w:sz w:val="74"/>
                                <w:szCs w:val="74"/>
                              </w:rPr>
                              <w:t>G-28 Console</w:t>
                            </w:r>
                            <w:r w:rsidR="0000247E">
                              <w:rPr>
                                <w:sz w:val="74"/>
                                <w:szCs w:val="74"/>
                              </w:rPr>
                              <w:t xml:space="preserve"> Custom </w:t>
                            </w:r>
                            <w:r>
                              <w:rPr>
                                <w:sz w:val="74"/>
                                <w:szCs w:val="74"/>
                              </w:rPr>
                              <w:t xml:space="preserve">rPi </w:t>
                            </w:r>
                            <w:r w:rsidR="0000247E">
                              <w:rPr>
                                <w:sz w:val="74"/>
                                <w:szCs w:val="74"/>
                              </w:rPr>
                              <w:t>Games Console Manual</w:t>
                            </w:r>
                          </w:p>
                          <w:p w14:paraId="09AE325B" w14:textId="0A5872F3" w:rsidR="0000247E" w:rsidRPr="00AF5119" w:rsidRDefault="0000247E" w:rsidP="00AF5119">
                            <w:pPr>
                              <w:pStyle w:val="Heading2"/>
                              <w:rPr>
                                <w:szCs w:val="44"/>
                              </w:rPr>
                            </w:pPr>
                            <w:r w:rsidRPr="00F23A01">
                              <w:rPr>
                                <w:rStyle w:val="Heading2Char"/>
                                <w:sz w:val="40"/>
                                <w:szCs w:val="40"/>
                              </w:rPr>
                              <w:t>Hackspace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B57B8" id="Rectangle: Diagonal Corners Snipped 171" o:spid="_x0000_s1027" style="position:absolute;margin-left:82.65pt;margin-top:-544.8pt;width:320.65pt;height:3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2466,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" adj="-11796480,,5400" path="m,l3351744,r720722,720722l4072466,3981450r,l720722,3981450,,3260728,,xe" fillcolor="#f2f2f2 [3208]" stroked="f" strokeweight="3pt">
                <v:stroke joinstyle="miter"/>
                <v:formulas/>
                <v:path arrowok="t" o:connecttype="custom" o:connectlocs="0,0;3351744,0;4072466,720722;4072466,3981450;4072466,3981450;720722,3981450;0,3260728;0,0" o:connectangles="0,0,0,0,0,0,0,0" textboxrect="0,0,4072466,3981450"/>
                <v:textbox>
                  <w:txbxContent>
                    <w:p w14:paraId="59FAE84A" w14:textId="3590B10A" w:rsidR="0000247E" w:rsidRPr="00F23A01" w:rsidRDefault="00434A66" w:rsidP="00666759">
                      <w:pPr>
                        <w:pStyle w:val="Name"/>
                        <w:rPr>
                          <w:sz w:val="74"/>
                          <w:szCs w:val="74"/>
                        </w:rPr>
                      </w:pPr>
                      <w:r>
                        <w:rPr>
                          <w:sz w:val="74"/>
                          <w:szCs w:val="74"/>
                        </w:rPr>
                        <w:t>G-28 Console</w:t>
                      </w:r>
                      <w:r w:rsidR="0000247E">
                        <w:rPr>
                          <w:sz w:val="74"/>
                          <w:szCs w:val="74"/>
                        </w:rPr>
                        <w:t xml:space="preserve"> Custom </w:t>
                      </w:r>
                      <w:r>
                        <w:rPr>
                          <w:sz w:val="74"/>
                          <w:szCs w:val="74"/>
                        </w:rPr>
                        <w:t xml:space="preserve">rPi </w:t>
                      </w:r>
                      <w:r w:rsidR="0000247E">
                        <w:rPr>
                          <w:sz w:val="74"/>
                          <w:szCs w:val="74"/>
                        </w:rPr>
                        <w:t>Games Console Manual</w:t>
                      </w:r>
                    </w:p>
                    <w:p w14:paraId="09AE325B" w14:textId="0A5872F3" w:rsidR="0000247E" w:rsidRPr="00AF5119" w:rsidRDefault="0000247E" w:rsidP="00AF5119">
                      <w:pPr>
                        <w:pStyle w:val="Heading2"/>
                        <w:rPr>
                          <w:szCs w:val="44"/>
                        </w:rPr>
                      </w:pPr>
                      <w:r w:rsidRPr="00F23A01">
                        <w:rPr>
                          <w:rStyle w:val="Heading2Char"/>
                          <w:sz w:val="40"/>
                          <w:szCs w:val="40"/>
                        </w:rPr>
                        <w:t>Hackspace Module</w:t>
                      </w:r>
                    </w:p>
                  </w:txbxContent>
                </v:textbox>
              </v:shape>
            </w:pict>
          </mc:Fallback>
        </mc:AlternateContent>
      </w:r>
      <w:r w:rsidR="007A7C50">
        <w:rPr>
          <w:noProof/>
          <w:color w:val="9D9898" w:themeColor="accent6" w:themeShade="BF"/>
        </w:rPr>
        <mc:AlternateContent>
          <mc:Choice Requires="wps">
            <w:drawing>
              <wp:anchor distT="0" distB="0" distL="114300" distR="114300" simplePos="0" relativeHeight="251852800" behindDoc="0" locked="0" layoutInCell="1" allowOverlap="1" wp14:anchorId="29191EF0" wp14:editId="0A9A7944">
                <wp:simplePos x="0" y="0"/>
                <wp:positionH relativeFrom="column">
                  <wp:posOffset>-130810</wp:posOffset>
                </wp:positionH>
                <wp:positionV relativeFrom="paragraph">
                  <wp:posOffset>-3535680</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19F6F" w14:textId="583E688C" w:rsidR="0000247E" w:rsidRPr="00F23A01" w:rsidRDefault="0000247E" w:rsidP="00F23A01">
                            <w:pPr>
                              <w:pStyle w:val="Heading3"/>
                              <w:spacing w:before="0"/>
                              <w:rPr>
                                <w:color w:val="F2F2F2" w:themeColor="accent5"/>
                                <w:lang w:val="en-GB"/>
                              </w:rPr>
                            </w:pPr>
                            <w:r>
                              <w:rPr>
                                <w:color w:val="F2F2F2" w:themeColor="accent5"/>
                                <w:lang w:val="en-GB"/>
                              </w:rPr>
                              <w:t>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1EF0" id="Rectangle: Single Corner Snipped 1" o:spid="_x0000_s1028" style="position:absolute;margin-left:-10.3pt;margin-top:-278.4pt;width:145.75pt;height:14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" adj="-11796480,,5400" path="m,l1134960,r716065,716065l1851025,1790700,,1790700,,xe" fillcolor="#024f75 [3204]" stroked="f" strokeweight="3pt">
                <v:stroke joinstyle="miter"/>
                <v:formulas/>
                <v:path arrowok="t" o:connecttype="custom" o:connectlocs="0,0;1134960,0;1851025,716065;1851025,1790700;0,1790700;0,0" o:connectangles="0,0,0,0,0,0" textboxrect="0,0,1851025,1790700"/>
                <v:textbox>
                  <w:txbxContent>
                    <w:p w14:paraId="3C219F6F" w14:textId="583E688C" w:rsidR="0000247E" w:rsidRPr="00F23A01" w:rsidRDefault="0000247E" w:rsidP="00F23A01">
                      <w:pPr>
                        <w:pStyle w:val="Heading3"/>
                        <w:spacing w:before="0"/>
                        <w:rPr>
                          <w:color w:val="F2F2F2" w:themeColor="accent5"/>
                          <w:lang w:val="en-GB"/>
                        </w:rPr>
                      </w:pPr>
                      <w:r>
                        <w:rPr>
                          <w:color w:val="F2F2F2" w:themeColor="accent5"/>
                          <w:lang w:val="en-GB"/>
                        </w:rPr>
                        <w:t>2019-2020</w:t>
                      </w:r>
                    </w:p>
                  </w:txbxContent>
                </v:textbox>
              </v:shape>
            </w:pict>
          </mc:Fallback>
        </mc:AlternateContent>
      </w:r>
      <w:r w:rsidR="007A7C50">
        <w:rPr>
          <w:noProof/>
          <w:color w:val="9D9898" w:themeColor="accent6" w:themeShade="BF"/>
        </w:rPr>
        <mc:AlternateContent>
          <mc:Choice Requires="wps">
            <w:drawing>
              <wp:anchor distT="0" distB="0" distL="114300" distR="114300" simplePos="0" relativeHeight="251855872" behindDoc="0" locked="0" layoutInCell="1" allowOverlap="1" wp14:anchorId="6AF68D00" wp14:editId="6B51EFB7">
                <wp:simplePos x="0" y="0"/>
                <wp:positionH relativeFrom="column">
                  <wp:posOffset>4472305</wp:posOffset>
                </wp:positionH>
                <wp:positionV relativeFrom="paragraph">
                  <wp:posOffset>-8659495</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39B6F" w14:textId="160C7BFE" w:rsidR="0000247E" w:rsidRPr="00F23A01" w:rsidRDefault="0000247E" w:rsidP="007A7C50">
                            <w:pPr>
                              <w:pStyle w:val="Heading3"/>
                              <w:spacing w:before="0"/>
                              <w:rPr>
                                <w:color w:val="F2F2F2" w:themeColor="accent5"/>
                                <w:sz w:val="52"/>
                                <w:szCs w:val="52"/>
                                <w:lang w:val="en-GB"/>
                              </w:rPr>
                            </w:pPr>
                            <w:r w:rsidRPr="00F23A01">
                              <w:rPr>
                                <w:color w:val="F2F2F2" w:themeColor="accent5"/>
                                <w:sz w:val="52"/>
                                <w:szCs w:val="52"/>
                                <w:lang w:val="en-GB"/>
                              </w:rPr>
                              <w:t>Georgina Hill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8D00" id="Rectangle: Single Corner Snipped 8" o:spid="_x0000_s1029" style="position:absolute;margin-left:352.15pt;margin-top:-681.85pt;width:191.8pt;height:185.55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" adj="-11796480,,5400" path="m,l1725828,r710032,710032l2435860,2356485,,2356485,,xe" fillcolor="#024f75 [3204]" stroked="f" strokeweight="3pt">
                <v:stroke joinstyle="miter"/>
                <v:formulas/>
                <v:path arrowok="t" o:connecttype="custom" o:connectlocs="0,0;1725828,0;2435860,710032;2435860,2356485;0,2356485;0,0" o:connectangles="0,0,0,0,0,0" textboxrect="0,0,2435860,2356485"/>
                <v:textbox>
                  <w:txbxContent>
                    <w:p w14:paraId="2C639B6F" w14:textId="160C7BFE" w:rsidR="0000247E" w:rsidRPr="00F23A01" w:rsidRDefault="0000247E" w:rsidP="007A7C50">
                      <w:pPr>
                        <w:pStyle w:val="Heading3"/>
                        <w:spacing w:before="0"/>
                        <w:rPr>
                          <w:color w:val="F2F2F2" w:themeColor="accent5"/>
                          <w:sz w:val="52"/>
                          <w:szCs w:val="52"/>
                          <w:lang w:val="en-GB"/>
                        </w:rPr>
                      </w:pPr>
                      <w:r w:rsidRPr="00F23A01">
                        <w:rPr>
                          <w:color w:val="F2F2F2" w:themeColor="accent5"/>
                          <w:sz w:val="52"/>
                          <w:szCs w:val="52"/>
                          <w:lang w:val="en-GB"/>
                        </w:rPr>
                        <w:t>Georgina Hill</w:t>
                      </w:r>
                    </w:p>
                  </w:txbxContent>
                </v:textbox>
              </v:shape>
            </w:pict>
          </mc:Fallback>
        </mc:AlternateContent>
      </w:r>
    </w:p>
    <w:p w14:paraId="2ED8AB68" w14:textId="5327BBCA" w:rsidR="00BA677B" w:rsidRDefault="003A5733" w:rsidP="000A6A8E">
      <w:pPr>
        <w:ind w:firstLine="720"/>
        <w:rPr>
          <w:color w:val="9D9898" w:themeColor="accent6" w:themeShade="BF"/>
        </w:rPr>
      </w:pPr>
      <w:r>
        <w:rPr>
          <w:noProof/>
          <w:color w:val="9D9898" w:themeColor="accent6" w:themeShade="BF"/>
        </w:rPr>
        <w:lastRenderedPageBreak/>
        <mc:AlternateContent>
          <mc:Choice Requires="wpg">
            <w:drawing>
              <wp:anchor distT="0" distB="0" distL="114300" distR="114300" simplePos="0" relativeHeight="252454912" behindDoc="0" locked="0" layoutInCell="1" allowOverlap="1" wp14:anchorId="5EC7DDF9" wp14:editId="7C942815">
                <wp:simplePos x="0" y="0"/>
                <wp:positionH relativeFrom="column">
                  <wp:posOffset>1862292</wp:posOffset>
                </wp:positionH>
                <wp:positionV relativeFrom="paragraph">
                  <wp:posOffset>58420</wp:posOffset>
                </wp:positionV>
                <wp:extent cx="5841969" cy="1140783"/>
                <wp:effectExtent l="0" t="0" r="6985" b="2540"/>
                <wp:wrapSquare wrapText="bothSides"/>
                <wp:docPr id="693" name="Group 693"/>
                <wp:cNvGraphicFramePr/>
                <a:graphic xmlns:a="http://schemas.openxmlformats.org/drawingml/2006/main">
                  <a:graphicData uri="http://schemas.microsoft.com/office/word/2010/wordprocessingGroup">
                    <wpg:wgp>
                      <wpg:cNvGrpSpPr/>
                      <wpg:grpSpPr>
                        <a:xfrm>
                          <a:off x="0" y="0"/>
                          <a:ext cx="5841969" cy="1140783"/>
                          <a:chOff x="0" y="0"/>
                          <a:chExt cx="5841969" cy="1140783"/>
                        </a:xfrm>
                      </wpg:grpSpPr>
                      <pic:pic xmlns:pic="http://schemas.openxmlformats.org/drawingml/2006/picture">
                        <pic:nvPicPr>
                          <pic:cNvPr id="688" name="Picture 688" descr="A picture containing indoor, object, sitting&#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142558" y="146056"/>
                            <a:ext cx="1137285" cy="852170"/>
                          </a:xfrm>
                          <a:prstGeom prst="rect">
                            <a:avLst/>
                          </a:prstGeom>
                        </pic:spPr>
                      </pic:pic>
                      <pic:pic xmlns:pic="http://schemas.openxmlformats.org/drawingml/2006/picture">
                        <pic:nvPicPr>
                          <pic:cNvPr id="692" name="Picture 692" descr="A close up of a toy&#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331939" y="0"/>
                            <a:ext cx="1510030" cy="1132205"/>
                          </a:xfrm>
                          <a:prstGeom prst="rect">
                            <a:avLst/>
                          </a:prstGeom>
                        </pic:spPr>
                      </pic:pic>
                      <pic:pic xmlns:pic="http://schemas.openxmlformats.org/drawingml/2006/picture">
                        <pic:nvPicPr>
                          <pic:cNvPr id="690" name="Picture 690" descr="A close up of a devic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75373" y="0"/>
                            <a:ext cx="1473835" cy="1137920"/>
                          </a:xfrm>
                          <a:prstGeom prst="rect">
                            <a:avLst/>
                          </a:prstGeom>
                        </pic:spPr>
                      </pic:pic>
                      <pic:pic xmlns:pic="http://schemas.openxmlformats.org/drawingml/2006/picture">
                        <pic:nvPicPr>
                          <pic:cNvPr id="691" name="Picture 691" descr="A picture containing foo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44272" y="0"/>
                            <a:ext cx="2022475" cy="1137920"/>
                          </a:xfrm>
                          <a:prstGeom prst="rect">
                            <a:avLst/>
                          </a:prstGeom>
                        </pic:spPr>
                      </pic:pic>
                    </wpg:wgp>
                  </a:graphicData>
                </a:graphic>
              </wp:anchor>
            </w:drawing>
          </mc:Choice>
          <mc:Fallback>
            <w:pict>
              <v:group w14:anchorId="101E1546" id="Group 693" o:spid="_x0000_s1026" style="position:absolute;margin-left:146.65pt;margin-top:4.6pt;width:460pt;height:89.85pt;z-index:252454912" coordsize="58419,114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7" type="#_x0000_t75" alt="A picture containing indoor, object, sitting&#10;&#10;Description automatically generated" style="position:absolute;left:-1426;top:1460;width:11373;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">
                  <v:imagedata r:id="rId12" o:title="A picture containing indoor, object, sitting&#10;&#10;Description automatically generated"/>
                </v:shape>
                <v:shape id="Picture 692" o:spid="_x0000_s1028" type="#_x0000_t75" alt="A close up of a toy&#10;&#10;Description automatically generated" style="position:absolute;left:43319;width:15100;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">
                  <v:imagedata r:id="rId13" o:title="A close up of a toy&#10;&#10;Description automatically generated"/>
                </v:shape>
                <v:shape id="Picture 690" o:spid="_x0000_s1029" type="#_x0000_t75" alt="A close up of a device&#10;&#10;Description automatically generated" style="position:absolute;left:28753;width:1473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">
                  <v:imagedata r:id="rId14" o:title="A close up of a device&#10;&#10;Description automatically generated"/>
                </v:shape>
                <v:shape id="Picture 691" o:spid="_x0000_s1030" type="#_x0000_t75" alt="A picture containing food&#10;&#10;Description automatically generated" style="position:absolute;left:8442;width:20225;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">
                  <v:imagedata r:id="rId15" o:title="A picture containing food&#10;&#10;Description automatically generated"/>
                </v:shape>
                <w10:wrap type="square"/>
              </v:group>
            </w:pict>
          </mc:Fallback>
        </mc:AlternateContent>
      </w:r>
      <w:r w:rsidR="00BA677B" w:rsidRPr="00BA677B">
        <w:rPr>
          <w:noProof/>
          <w:color w:val="9D9898" w:themeColor="accent6" w:themeShade="BF"/>
        </w:rPr>
        <mc:AlternateContent>
          <mc:Choice Requires="wps">
            <w:drawing>
              <wp:anchor distT="0" distB="0" distL="114300" distR="114300" simplePos="0" relativeHeight="252111872" behindDoc="0" locked="0" layoutInCell="1" allowOverlap="1" wp14:anchorId="49FEB18F" wp14:editId="6428C9DC">
                <wp:simplePos x="0" y="0"/>
                <wp:positionH relativeFrom="column">
                  <wp:posOffset>-457200</wp:posOffset>
                </wp:positionH>
                <wp:positionV relativeFrom="paragraph">
                  <wp:posOffset>-652145</wp:posOffset>
                </wp:positionV>
                <wp:extent cx="7089140" cy="652780"/>
                <wp:effectExtent l="0" t="0" r="0" b="0"/>
                <wp:wrapNone/>
                <wp:docPr id="227" name="Parallelogram 227"/>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F2F2F2"/>
                        </a:solidFill>
                        <a:ln w="38100" cap="flat" cmpd="sng" algn="ctr">
                          <a:noFill/>
                          <a:prstDash val="solid"/>
                        </a:ln>
                        <a:effectLst/>
                      </wps:spPr>
                      <wps:txbx>
                        <w:txbxContent>
                          <w:p w14:paraId="57B506CB" w14:textId="0CBE0E3C" w:rsidR="0000247E" w:rsidRPr="005714F7" w:rsidRDefault="00434A66" w:rsidP="00BA677B">
                            <w:pPr>
                              <w:rPr>
                                <w:color w:val="082A75" w:themeColor="text2"/>
                                <w:sz w:val="56"/>
                                <w:szCs w:val="56"/>
                              </w:rPr>
                            </w:pPr>
                            <w:r>
                              <w:rPr>
                                <w:color w:val="082A75" w:themeColor="text2"/>
                                <w:sz w:val="56"/>
                                <w:szCs w:val="56"/>
                              </w:rPr>
                              <w:t>G-28</w:t>
                            </w:r>
                            <w:r w:rsidR="0000247E">
                              <w:rPr>
                                <w:color w:val="082A75" w:themeColor="text2"/>
                                <w:sz w:val="56"/>
                                <w:szCs w:val="56"/>
                              </w:rPr>
                              <w:t xml:space="preserve"> Console Manual</w:t>
                            </w:r>
                          </w:p>
                          <w:p w14:paraId="56D2826B" w14:textId="77777777" w:rsidR="0000247E" w:rsidRDefault="0000247E" w:rsidP="00BA6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EB18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7" o:spid="_x0000_s1030" type="#_x0000_t7" style="position:absolute;left:0;text-align:left;margin-left:-36pt;margin-top:-51.35pt;width:558.2pt;height:51.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" adj="1379" fillcolor="#f2f2f2" stroked="f" strokeweight="3pt">
                <v:textbox>
                  <w:txbxContent>
                    <w:p w14:paraId="57B506CB" w14:textId="0CBE0E3C" w:rsidR="0000247E" w:rsidRPr="005714F7" w:rsidRDefault="00434A66" w:rsidP="00BA677B">
                      <w:pPr>
                        <w:rPr>
                          <w:color w:val="082A75" w:themeColor="text2"/>
                          <w:sz w:val="56"/>
                          <w:szCs w:val="56"/>
                        </w:rPr>
                      </w:pPr>
                      <w:r>
                        <w:rPr>
                          <w:color w:val="082A75" w:themeColor="text2"/>
                          <w:sz w:val="56"/>
                          <w:szCs w:val="56"/>
                        </w:rPr>
                        <w:t>G-28</w:t>
                      </w:r>
                      <w:r w:rsidR="0000247E">
                        <w:rPr>
                          <w:color w:val="082A75" w:themeColor="text2"/>
                          <w:sz w:val="56"/>
                          <w:szCs w:val="56"/>
                        </w:rPr>
                        <w:t xml:space="preserve"> Console Manual</w:t>
                      </w:r>
                    </w:p>
                    <w:p w14:paraId="56D2826B" w14:textId="77777777" w:rsidR="0000247E" w:rsidRDefault="0000247E" w:rsidP="00BA677B">
                      <w:pPr>
                        <w:jc w:val="center"/>
                      </w:pPr>
                    </w:p>
                  </w:txbxContent>
                </v:textbox>
              </v:shape>
            </w:pict>
          </mc:Fallback>
        </mc:AlternateContent>
      </w:r>
      <w:r w:rsidR="00BA677B" w:rsidRPr="00BA677B">
        <w:rPr>
          <w:noProof/>
          <w:color w:val="9D9898" w:themeColor="accent6" w:themeShade="BF"/>
        </w:rPr>
        <mc:AlternateContent>
          <mc:Choice Requires="wps">
            <w:drawing>
              <wp:anchor distT="0" distB="0" distL="114300" distR="114300" simplePos="0" relativeHeight="252112896" behindDoc="0" locked="0" layoutInCell="1" allowOverlap="1" wp14:anchorId="3FBD44D0" wp14:editId="0BD4D724">
                <wp:simplePos x="0" y="0"/>
                <wp:positionH relativeFrom="column">
                  <wp:posOffset>6296025</wp:posOffset>
                </wp:positionH>
                <wp:positionV relativeFrom="paragraph">
                  <wp:posOffset>-652780</wp:posOffset>
                </wp:positionV>
                <wp:extent cx="7089140" cy="652780"/>
                <wp:effectExtent l="0" t="0" r="0" b="0"/>
                <wp:wrapNone/>
                <wp:docPr id="228" name="Parallelogram 228"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024F75"/>
                        </a:solid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05FD" id="Parallelogram 228" o:spid="_x0000_s1026" type="#_x0000_t7" alt="Title: Shape" style="position:absolute;margin-left:495.75pt;margin-top:-51.4pt;width:558.2pt;height:51.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" adj="1379" fillcolor="#024f75" stroked="f" strokeweight="3pt"/>
            </w:pict>
          </mc:Fallback>
        </mc:AlternateContent>
      </w:r>
      <w:r w:rsidR="00BA677B" w:rsidRPr="00BA677B">
        <w:rPr>
          <w:noProof/>
          <w:color w:val="9D9898" w:themeColor="accent6" w:themeShade="BF"/>
        </w:rPr>
        <mc:AlternateContent>
          <mc:Choice Requires="wps">
            <w:drawing>
              <wp:anchor distT="182880" distB="182880" distL="182880" distR="182880" simplePos="0" relativeHeight="252113920" behindDoc="0" locked="0" layoutInCell="1" allowOverlap="1" wp14:anchorId="02D7D66D" wp14:editId="7F4E27DD">
                <wp:simplePos x="0" y="0"/>
                <wp:positionH relativeFrom="margin">
                  <wp:posOffset>-1905</wp:posOffset>
                </wp:positionH>
                <wp:positionV relativeFrom="margin">
                  <wp:posOffset>-3175</wp:posOffset>
                </wp:positionV>
                <wp:extent cx="3126740" cy="9154160"/>
                <wp:effectExtent l="0" t="0" r="0" b="8890"/>
                <wp:wrapSquare wrapText="bothSides"/>
                <wp:docPr id="232" name="Snip Single Corner Rectangle 118"/>
                <wp:cNvGraphicFramePr/>
                <a:graphic xmlns:a="http://schemas.openxmlformats.org/drawingml/2006/main">
                  <a:graphicData uri="http://schemas.microsoft.com/office/word/2010/wordprocessingShape">
                    <wps:wsp>
                      <wps:cNvSpPr/>
                      <wps:spPr>
                        <a:xfrm>
                          <a:off x="0" y="0"/>
                          <a:ext cx="3126740" cy="9154160"/>
                        </a:xfrm>
                        <a:prstGeom prst="snip1Rect">
                          <a:avLst/>
                        </a:prstGeom>
                        <a:gradFill flip="none" rotWithShape="1">
                          <a:gsLst>
                            <a:gs pos="0">
                              <a:srgbClr val="082A75">
                                <a:lumMod val="60000"/>
                                <a:lumOff val="40000"/>
                                <a:alpha val="20000"/>
                              </a:srgbClr>
                            </a:gs>
                            <a:gs pos="100000">
                              <a:srgbClr val="082A75">
                                <a:lumMod val="20000"/>
                                <a:lumOff val="80000"/>
                                <a:alpha val="20000"/>
                              </a:srgbClr>
                            </a:gs>
                          </a:gsLst>
                          <a:lin ang="5400000" scaled="0"/>
                          <a:tileRect/>
                        </a:gradFill>
                        <a:ln w="38100" cap="flat" cmpd="sng" algn="ctr">
                          <a:noFill/>
                          <a:prstDash val="solid"/>
                        </a:ln>
                        <a:effectLst/>
                      </wps:spPr>
                      <wps:txbx>
                        <w:txbxContent>
                          <w:p w14:paraId="55C6F1FF" w14:textId="37225185" w:rsidR="0000247E" w:rsidRDefault="0000247E" w:rsidP="00BA677B">
                            <w:pPr>
                              <w:rPr>
                                <w:color w:val="04143A" w:themeColor="text2" w:themeShade="80"/>
                              </w:rPr>
                            </w:pPr>
                            <w:r>
                              <w:rPr>
                                <w:color w:val="04143A" w:themeColor="text2" w:themeShade="80"/>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02D7D66D" id="Snip Single Corner Rectangle 118" o:spid="_x0000_s1031" style="position:absolute;left:0;text-align:left;margin-left:-.15pt;margin-top:-.25pt;width:246.2pt;height:720.8pt;z-index:252113920;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915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" adj="-11796480,,5400" path="m,l2605606,r521134,521134l3126740,9154160,,9154160,,xe" fillcolor="#2766f0" stroked="f" strokeweight="3pt">
                <v:fill opacity="13107f" color2="#b7ccfa" o:opacity2="13107f" rotate="t" focus="100%" type="gradient">
                  <o:fill v:ext="view" type="gradientUnscaled"/>
                </v:fill>
                <v:stroke joinstyle="miter"/>
                <v:formulas/>
                <v:path arrowok="t" o:connecttype="custom" o:connectlocs="0,0;2605606,0;3126740,521134;3126740,9154160;0,9154160;0,0" o:connectangles="0,0,0,0,0,0" textboxrect="0,0,3126740,9154160"/>
                <v:textbox inset="18pt,7.2pt,0,7.2pt">
                  <w:txbxContent>
                    <w:p w14:paraId="55C6F1FF" w14:textId="37225185" w:rsidR="0000247E" w:rsidRDefault="0000247E" w:rsidP="00BA677B">
                      <w:pPr>
                        <w:rPr>
                          <w:color w:val="04143A" w:themeColor="text2" w:themeShade="80"/>
                        </w:rPr>
                      </w:pPr>
                      <w:r>
                        <w:rPr>
                          <w:color w:val="04143A" w:themeColor="text2" w:themeShade="80"/>
                        </w:rPr>
                        <w:t xml:space="preserve"> </w:t>
                      </w:r>
                    </w:p>
                  </w:txbxContent>
                </v:textbox>
                <w10:wrap type="square" anchorx="margin" anchory="margin"/>
              </v:shape>
            </w:pict>
          </mc:Fallback>
        </mc:AlternateContent>
      </w:r>
    </w:p>
    <w:p w14:paraId="00365C9A" w14:textId="2E57EE40" w:rsidR="00BA677B" w:rsidRDefault="006D7FD1" w:rsidP="000A6A8E">
      <w:pPr>
        <w:ind w:firstLine="720"/>
        <w:rPr>
          <w:color w:val="9D9898" w:themeColor="accent6" w:themeShade="BF"/>
        </w:rPr>
      </w:pPr>
      <w:r>
        <w:rPr>
          <w:color w:val="9D9898" w:themeColor="accent6" w:themeShade="BF"/>
        </w:rPr>
        <w:t>imagery here</w:t>
      </w:r>
    </w:p>
    <w:p w14:paraId="136759B7" w14:textId="38925AB3" w:rsidR="00BA677B" w:rsidRDefault="003A5733" w:rsidP="000A6A8E">
      <w:pPr>
        <w:ind w:firstLine="720"/>
        <w:rPr>
          <w:color w:val="9D9898" w:themeColor="accent6" w:themeShade="BF"/>
        </w:rPr>
      </w:pPr>
      <w:r w:rsidRPr="00BA677B">
        <w:rPr>
          <w:noProof/>
          <w:color w:val="9D9898" w:themeColor="accent6" w:themeShade="BF"/>
        </w:rPr>
        <mc:AlternateContent>
          <mc:Choice Requires="wps">
            <w:drawing>
              <wp:anchor distT="0" distB="0" distL="114300" distR="114300" simplePos="0" relativeHeight="252115968" behindDoc="0" locked="0" layoutInCell="1" allowOverlap="1" wp14:anchorId="50675F0C" wp14:editId="7CB95CA4">
                <wp:simplePos x="0" y="0"/>
                <wp:positionH relativeFrom="column">
                  <wp:posOffset>1929130</wp:posOffset>
                </wp:positionH>
                <wp:positionV relativeFrom="paragraph">
                  <wp:posOffset>4999990</wp:posOffset>
                </wp:positionV>
                <wp:extent cx="2998470" cy="2190750"/>
                <wp:effectExtent l="19050" t="19050" r="11430" b="19050"/>
                <wp:wrapNone/>
                <wp:docPr id="234" name="Explosion: 14 Points 234"/>
                <wp:cNvGraphicFramePr/>
                <a:graphic xmlns:a="http://schemas.openxmlformats.org/drawingml/2006/main">
                  <a:graphicData uri="http://schemas.microsoft.com/office/word/2010/wordprocessingShape">
                    <wps:wsp>
                      <wps:cNvSpPr/>
                      <wps:spPr>
                        <a:xfrm>
                          <a:off x="0" y="0"/>
                          <a:ext cx="2998470" cy="2190750"/>
                        </a:xfrm>
                        <a:prstGeom prst="irregularSeal2">
                          <a:avLst/>
                        </a:prstGeom>
                        <a:solidFill>
                          <a:srgbClr val="3592CF">
                            <a:lumMod val="20000"/>
                            <a:lumOff val="80000"/>
                          </a:srgbClr>
                        </a:solidFill>
                        <a:ln w="38100" cap="flat" cmpd="sng" algn="ctr">
                          <a:solidFill>
                            <a:srgbClr val="66B2CA"/>
                          </a:solidFill>
                          <a:prstDash val="solid"/>
                        </a:ln>
                        <a:effectLst/>
                      </wps:spPr>
                      <wps:txbx>
                        <w:txbxContent>
                          <w:p w14:paraId="1CCC9939" w14:textId="1FC32939" w:rsidR="0000247E" w:rsidRPr="00B3391D" w:rsidRDefault="0000247E" w:rsidP="00BA677B">
                            <w:pPr>
                              <w:jc w:val="center"/>
                              <w:rPr>
                                <w:lang w:val="en-GB"/>
                              </w:rPr>
                            </w:pPr>
                            <w:r>
                              <w:rPr>
                                <w:lang w:val="en-GB"/>
                              </w:rPr>
                              <w:t>Some modes can only be controlled with the Buzz Controllers.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75F0C"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34" o:spid="_x0000_s1032" type="#_x0000_t72" style="position:absolute;left:0;text-align:left;margin-left:151.9pt;margin-top:393.7pt;width:236.1pt;height:17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" fillcolor="#d7e9f5" strokecolor="#66b2ca" strokeweight="3pt">
                <v:textbox>
                  <w:txbxContent>
                    <w:p w14:paraId="1CCC9939" w14:textId="1FC32939" w:rsidR="0000247E" w:rsidRPr="00B3391D" w:rsidRDefault="0000247E" w:rsidP="00BA677B">
                      <w:pPr>
                        <w:jc w:val="center"/>
                        <w:rPr>
                          <w:lang w:val="en-GB"/>
                        </w:rPr>
                      </w:pPr>
                      <w:r>
                        <w:rPr>
                          <w:lang w:val="en-GB"/>
                        </w:rPr>
                        <w:t>Some modes can only be controlled with the Buzz Controllers.</w:t>
                      </w:r>
                    </w:p>
                  </w:txbxContent>
                </v:textbox>
              </v:shape>
            </w:pict>
          </mc:Fallback>
        </mc:AlternateContent>
      </w:r>
      <w:r w:rsidRPr="00BA677B">
        <w:rPr>
          <w:noProof/>
          <w:color w:val="9D9898" w:themeColor="accent6" w:themeShade="BF"/>
        </w:rPr>
        <mc:AlternateContent>
          <mc:Choice Requires="wps">
            <w:drawing>
              <wp:anchor distT="0" distB="0" distL="114300" distR="114300" simplePos="0" relativeHeight="252116992" behindDoc="0" locked="0" layoutInCell="1" allowOverlap="1" wp14:anchorId="710C478A" wp14:editId="7E0ABB1E">
                <wp:simplePos x="0" y="0"/>
                <wp:positionH relativeFrom="column">
                  <wp:posOffset>5011420</wp:posOffset>
                </wp:positionH>
                <wp:positionV relativeFrom="paragraph">
                  <wp:posOffset>5129530</wp:posOffset>
                </wp:positionV>
                <wp:extent cx="2461260" cy="1977390"/>
                <wp:effectExtent l="19050" t="19050" r="15240" b="22860"/>
                <wp:wrapNone/>
                <wp:docPr id="238" name="Rectangle: Folded Corner 238"/>
                <wp:cNvGraphicFramePr/>
                <a:graphic xmlns:a="http://schemas.openxmlformats.org/drawingml/2006/main">
                  <a:graphicData uri="http://schemas.microsoft.com/office/word/2010/wordprocessingShape">
                    <wps:wsp>
                      <wps:cNvSpPr/>
                      <wps:spPr>
                        <a:xfrm>
                          <a:off x="0" y="0"/>
                          <a:ext cx="2461260" cy="1977390"/>
                        </a:xfrm>
                        <a:prstGeom prst="foldedCorner">
                          <a:avLst/>
                        </a:prstGeom>
                        <a:solidFill>
                          <a:srgbClr val="E7E6E6"/>
                        </a:solidFill>
                        <a:ln w="38100" cap="flat" cmpd="sng" algn="ctr">
                          <a:solidFill>
                            <a:srgbClr val="F2F2F2"/>
                          </a:solidFill>
                          <a:prstDash val="solid"/>
                        </a:ln>
                        <a:effectLst/>
                      </wps:spPr>
                      <wps:txbx>
                        <w:txbxContent>
                          <w:p w14:paraId="58069BEA" w14:textId="14929146" w:rsidR="0000247E" w:rsidRPr="00105A48" w:rsidRDefault="0000247E" w:rsidP="00105A48">
                            <w:pPr>
                              <w:rPr>
                                <w:b/>
                                <w:bCs/>
                                <w:color w:val="FF0000"/>
                                <w:sz w:val="20"/>
                                <w:szCs w:val="20"/>
                                <w:lang w:val="en-GB"/>
                              </w:rPr>
                            </w:pPr>
                            <w:r w:rsidRPr="00EE32C3">
                              <w:rPr>
                                <w:sz w:val="18"/>
                                <w:szCs w:val="18"/>
                                <w:lang w:val="en-GB"/>
                              </w:rPr>
                              <w:br/>
                            </w:r>
                            <w:r w:rsidRPr="00EE32C3">
                              <w:rPr>
                                <w:sz w:val="18"/>
                                <w:szCs w:val="18"/>
                                <w:lang w:val="en-GB"/>
                              </w:rPr>
                              <w:br/>
                            </w:r>
                            <w:r>
                              <w:rPr>
                                <w:lang w:val="en-GB"/>
                              </w:rPr>
                              <w:br/>
                            </w:r>
                            <w:r w:rsidRPr="00105A48">
                              <w:rPr>
                                <w:b/>
                                <w:bCs/>
                                <w:sz w:val="24"/>
                                <w:szCs w:val="24"/>
                                <w:lang w:val="en-GB"/>
                              </w:rPr>
                              <w:t>Important Disclaimer:</w:t>
                            </w:r>
                            <w:r>
                              <w:rPr>
                                <w:lang w:val="en-GB"/>
                              </w:rPr>
                              <w:br/>
                            </w:r>
                            <w:r w:rsidRPr="00105A48">
                              <w:rPr>
                                <w:b/>
                                <w:bCs/>
                                <w:color w:val="FF0000"/>
                                <w:sz w:val="20"/>
                                <w:szCs w:val="20"/>
                                <w:lang w:val="en-GB"/>
                              </w:rPr>
                              <w:t>If you experience any sort of discomfort when using this application, please consult with a doctor or your GP before continuing to use the Raspberry Pi console.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C478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38" o:spid="_x0000_s1033" type="#_x0000_t65" style="position:absolute;left:0;text-align:left;margin-left:394.6pt;margin-top:403.9pt;width:193.8pt;height:155.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" adj="18000" fillcolor="#e7e6e6" strokecolor="#f2f2f2" strokeweight="3pt">
                <v:textbox>
                  <w:txbxContent>
                    <w:p w14:paraId="58069BEA" w14:textId="14929146" w:rsidR="0000247E" w:rsidRPr="00105A48" w:rsidRDefault="0000247E" w:rsidP="00105A48">
                      <w:pPr>
                        <w:rPr>
                          <w:b/>
                          <w:bCs/>
                          <w:color w:val="FF0000"/>
                          <w:sz w:val="20"/>
                          <w:szCs w:val="20"/>
                          <w:lang w:val="en-GB"/>
                        </w:rPr>
                      </w:pPr>
                      <w:r w:rsidRPr="00EE32C3">
                        <w:rPr>
                          <w:sz w:val="18"/>
                          <w:szCs w:val="18"/>
                          <w:lang w:val="en-GB"/>
                        </w:rPr>
                        <w:br/>
                      </w:r>
                      <w:r w:rsidRPr="00EE32C3">
                        <w:rPr>
                          <w:sz w:val="18"/>
                          <w:szCs w:val="18"/>
                          <w:lang w:val="en-GB"/>
                        </w:rPr>
                        <w:br/>
                      </w:r>
                      <w:r>
                        <w:rPr>
                          <w:lang w:val="en-GB"/>
                        </w:rPr>
                        <w:br/>
                      </w:r>
                      <w:r w:rsidRPr="00105A48">
                        <w:rPr>
                          <w:b/>
                          <w:bCs/>
                          <w:sz w:val="24"/>
                          <w:szCs w:val="24"/>
                          <w:lang w:val="en-GB"/>
                        </w:rPr>
                        <w:t>Important Disclaimer:</w:t>
                      </w:r>
                      <w:r>
                        <w:rPr>
                          <w:lang w:val="en-GB"/>
                        </w:rPr>
                        <w:br/>
                      </w:r>
                      <w:r w:rsidRPr="00105A48">
                        <w:rPr>
                          <w:b/>
                          <w:bCs/>
                          <w:color w:val="FF0000"/>
                          <w:sz w:val="20"/>
                          <w:szCs w:val="20"/>
                          <w:lang w:val="en-GB"/>
                        </w:rPr>
                        <w:t>If you experience any sort of discomfort when using this application, please consult with a doctor or your GP before continuing to use the Raspberry Pi console.</w:t>
                      </w:r>
                    </w:p>
                  </w:txbxContent>
                </v:textbox>
              </v:shape>
            </w:pict>
          </mc:Fallback>
        </mc:AlternateContent>
      </w:r>
      <w:r>
        <w:rPr>
          <w:noProof/>
          <w:color w:val="9D9898" w:themeColor="accent6" w:themeShade="BF"/>
        </w:rPr>
        <mc:AlternateContent>
          <mc:Choice Requires="wps">
            <w:drawing>
              <wp:anchor distT="0" distB="0" distL="114300" distR="114300" simplePos="0" relativeHeight="252436480" behindDoc="0" locked="0" layoutInCell="1" allowOverlap="1" wp14:anchorId="0EF399D4" wp14:editId="386B0E27">
                <wp:simplePos x="0" y="0"/>
                <wp:positionH relativeFrom="margin">
                  <wp:posOffset>2159000</wp:posOffset>
                </wp:positionH>
                <wp:positionV relativeFrom="paragraph">
                  <wp:posOffset>3940810</wp:posOffset>
                </wp:positionV>
                <wp:extent cx="770255" cy="651510"/>
                <wp:effectExtent l="0" t="0" r="0" b="0"/>
                <wp:wrapNone/>
                <wp:docPr id="497" name="Graphic 496" descr="Warning"/>
                <wp:cNvGraphicFramePr/>
                <a:graphic xmlns:a="http://schemas.openxmlformats.org/drawingml/2006/main">
                  <a:graphicData uri="http://schemas.microsoft.com/office/word/2010/wordprocessingShape">
                    <wps:wsp>
                      <wps:cNvSpPr/>
                      <wps:spPr>
                        <a:xfrm>
                          <a:off x="0" y="0"/>
                          <a:ext cx="770255" cy="651510"/>
                        </a:xfrm>
                        <a:custGeom>
                          <a:avLst/>
                          <a:gdLst>
                            <a:gd name="connsiteX0" fmla="*/ 816511 w 821491"/>
                            <a:gd name="connsiteY0" fmla="*/ 666988 h 724138"/>
                            <a:gd name="connsiteX1" fmla="*/ 444083 w 821491"/>
                            <a:gd name="connsiteY1" fmla="*/ 19288 h 724138"/>
                            <a:gd name="connsiteX2" fmla="*/ 378361 w 821491"/>
                            <a:gd name="connsiteY2" fmla="*/ 19288 h 724138"/>
                            <a:gd name="connsiteX3" fmla="*/ 4981 w 821491"/>
                            <a:gd name="connsiteY3" fmla="*/ 666988 h 724138"/>
                            <a:gd name="connsiteX4" fmla="*/ 38318 w 821491"/>
                            <a:gd name="connsiteY4" fmla="*/ 724138 h 724138"/>
                            <a:gd name="connsiteX5" fmla="*/ 410746 w 821491"/>
                            <a:gd name="connsiteY5" fmla="*/ 724138 h 724138"/>
                            <a:gd name="connsiteX6" fmla="*/ 783173 w 821491"/>
                            <a:gd name="connsiteY6" fmla="*/ 724138 h 724138"/>
                            <a:gd name="connsiteX7" fmla="*/ 816511 w 821491"/>
                            <a:gd name="connsiteY7" fmla="*/ 666988 h 724138"/>
                            <a:gd name="connsiteX8" fmla="*/ 382171 w 821491"/>
                            <a:gd name="connsiteY8" fmla="*/ 171688 h 724138"/>
                            <a:gd name="connsiteX9" fmla="*/ 439321 w 821491"/>
                            <a:gd name="connsiteY9" fmla="*/ 171688 h 724138"/>
                            <a:gd name="connsiteX10" fmla="*/ 439321 w 821491"/>
                            <a:gd name="connsiteY10" fmla="*/ 505063 h 724138"/>
                            <a:gd name="connsiteX11" fmla="*/ 382171 w 821491"/>
                            <a:gd name="connsiteY11" fmla="*/ 505063 h 724138"/>
                            <a:gd name="connsiteX12" fmla="*/ 382171 w 821491"/>
                            <a:gd name="connsiteY12" fmla="*/ 171688 h 724138"/>
                            <a:gd name="connsiteX13" fmla="*/ 410746 w 821491"/>
                            <a:gd name="connsiteY13" fmla="*/ 638413 h 724138"/>
                            <a:gd name="connsiteX14" fmla="*/ 363121 w 821491"/>
                            <a:gd name="connsiteY14" fmla="*/ 590788 h 724138"/>
                            <a:gd name="connsiteX15" fmla="*/ 410746 w 821491"/>
                            <a:gd name="connsiteY15" fmla="*/ 543163 h 724138"/>
                            <a:gd name="connsiteX16" fmla="*/ 458371 w 821491"/>
                            <a:gd name="connsiteY16" fmla="*/ 590788 h 724138"/>
                            <a:gd name="connsiteX17" fmla="*/ 410746 w 821491"/>
                            <a:gd name="connsiteY17" fmla="*/ 638413 h 72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21491" h="724138">
                              <a:moveTo>
                                <a:pt x="816511" y="666988"/>
                              </a:moveTo>
                              <a:lnTo>
                                <a:pt x="444083" y="19288"/>
                              </a:lnTo>
                              <a:cubicBezTo>
                                <a:pt x="429796" y="-6429"/>
                                <a:pt x="392648" y="-6429"/>
                                <a:pt x="378361" y="19288"/>
                              </a:cubicBezTo>
                              <a:lnTo>
                                <a:pt x="4981" y="666988"/>
                              </a:lnTo>
                              <a:cubicBezTo>
                                <a:pt x="-9307" y="692706"/>
                                <a:pt x="8791" y="724138"/>
                                <a:pt x="38318" y="724138"/>
                              </a:cubicBezTo>
                              <a:lnTo>
                                <a:pt x="410746" y="724138"/>
                              </a:lnTo>
                              <a:lnTo>
                                <a:pt x="783173" y="724138"/>
                              </a:lnTo>
                              <a:cubicBezTo>
                                <a:pt x="812701" y="724138"/>
                                <a:pt x="830798" y="692706"/>
                                <a:pt x="816511" y="666988"/>
                              </a:cubicBezTo>
                              <a:close/>
                              <a:moveTo>
                                <a:pt x="382171" y="171688"/>
                              </a:moveTo>
                              <a:lnTo>
                                <a:pt x="439321" y="171688"/>
                              </a:lnTo>
                              <a:lnTo>
                                <a:pt x="439321" y="505063"/>
                              </a:lnTo>
                              <a:lnTo>
                                <a:pt x="382171" y="505063"/>
                              </a:lnTo>
                              <a:lnTo>
                                <a:pt x="382171" y="171688"/>
                              </a:lnTo>
                              <a:close/>
                              <a:moveTo>
                                <a:pt x="410746" y="638413"/>
                              </a:moveTo>
                              <a:cubicBezTo>
                                <a:pt x="384076" y="638413"/>
                                <a:pt x="363121" y="617458"/>
                                <a:pt x="363121" y="590788"/>
                              </a:cubicBezTo>
                              <a:cubicBezTo>
                                <a:pt x="363121" y="564118"/>
                                <a:pt x="384076" y="543163"/>
                                <a:pt x="410746" y="543163"/>
                              </a:cubicBezTo>
                              <a:cubicBezTo>
                                <a:pt x="437416" y="543163"/>
                                <a:pt x="458371" y="564118"/>
                                <a:pt x="458371" y="590788"/>
                              </a:cubicBezTo>
                              <a:cubicBezTo>
                                <a:pt x="458371" y="617458"/>
                                <a:pt x="437416" y="638413"/>
                                <a:pt x="410746" y="638413"/>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0DB5" id="Graphic 496" o:spid="_x0000_s1026" alt="Warning" style="position:absolute;margin-left:170pt;margin-top:310.3pt;width:60.65pt;height:51.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21491,72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" path="m816511,666988l444083,19288v-14287,-25717,-51435,-25717,-65722,l4981,666988v-14288,25718,3810,57150,33337,57150l410746,724138r372427,c812701,724138,830798,692706,816511,666988xm382171,171688r57150,l439321,505063r-57150,l382171,171688xm410746,638413v-26670,,-47625,-20955,-47625,-47625c363121,564118,384076,543163,410746,543163v26670,,47625,20955,47625,47625c458371,617458,437416,638413,410746,638413xe" fillcolor="black" stroked="f">
                <v:stroke joinstyle="miter"/>
                <v:path arrowok="t" o:connecttype="custom" o:connectlocs="765586,600092;416386,17353;354763,17353;4670,600092;35928,651510;385128,651510;734327,651510;765586,600092;358335,154468;411921,154468;411921,454407;358335,454407;358335,154468;385128,574383;340473,531534;385128,488686;429783,531534;385128,574383" o:connectangles="0,0,0,0,0,0,0,0,0,0,0,0,0,0,0,0,0,0"/>
                <w10:wrap anchorx="margin"/>
              </v:shape>
            </w:pict>
          </mc:Fallback>
        </mc:AlternateContent>
      </w:r>
      <w:r>
        <w:rPr>
          <w:noProof/>
          <w:color w:val="9D9898" w:themeColor="accent6" w:themeShade="BF"/>
        </w:rPr>
        <mc:AlternateContent>
          <mc:Choice Requires="wps">
            <w:drawing>
              <wp:anchor distT="0" distB="0" distL="114300" distR="114300" simplePos="0" relativeHeight="252435456" behindDoc="0" locked="0" layoutInCell="1" allowOverlap="1" wp14:anchorId="1BE77014" wp14:editId="05885B4B">
                <wp:simplePos x="0" y="0"/>
                <wp:positionH relativeFrom="column">
                  <wp:posOffset>6001385</wp:posOffset>
                </wp:positionH>
                <wp:positionV relativeFrom="paragraph">
                  <wp:posOffset>5227792</wp:posOffset>
                </wp:positionV>
                <wp:extent cx="490855" cy="414655"/>
                <wp:effectExtent l="0" t="0" r="4445" b="4445"/>
                <wp:wrapNone/>
                <wp:docPr id="494" name="Graphic 458" descr="Warning"/>
                <wp:cNvGraphicFramePr/>
                <a:graphic xmlns:a="http://schemas.openxmlformats.org/drawingml/2006/main">
                  <a:graphicData uri="http://schemas.microsoft.com/office/word/2010/wordprocessingShape">
                    <wps:wsp>
                      <wps:cNvSpPr/>
                      <wps:spPr>
                        <a:xfrm>
                          <a:off x="0" y="0"/>
                          <a:ext cx="490855" cy="414655"/>
                        </a:xfrm>
                        <a:custGeom>
                          <a:avLst/>
                          <a:gdLst>
                            <a:gd name="connsiteX0" fmla="*/ 816511 w 821491"/>
                            <a:gd name="connsiteY0" fmla="*/ 666988 h 724138"/>
                            <a:gd name="connsiteX1" fmla="*/ 444083 w 821491"/>
                            <a:gd name="connsiteY1" fmla="*/ 19288 h 724138"/>
                            <a:gd name="connsiteX2" fmla="*/ 378361 w 821491"/>
                            <a:gd name="connsiteY2" fmla="*/ 19288 h 724138"/>
                            <a:gd name="connsiteX3" fmla="*/ 4981 w 821491"/>
                            <a:gd name="connsiteY3" fmla="*/ 666988 h 724138"/>
                            <a:gd name="connsiteX4" fmla="*/ 38318 w 821491"/>
                            <a:gd name="connsiteY4" fmla="*/ 724138 h 724138"/>
                            <a:gd name="connsiteX5" fmla="*/ 410746 w 821491"/>
                            <a:gd name="connsiteY5" fmla="*/ 724138 h 724138"/>
                            <a:gd name="connsiteX6" fmla="*/ 783173 w 821491"/>
                            <a:gd name="connsiteY6" fmla="*/ 724138 h 724138"/>
                            <a:gd name="connsiteX7" fmla="*/ 816511 w 821491"/>
                            <a:gd name="connsiteY7" fmla="*/ 666988 h 724138"/>
                            <a:gd name="connsiteX8" fmla="*/ 382171 w 821491"/>
                            <a:gd name="connsiteY8" fmla="*/ 171688 h 724138"/>
                            <a:gd name="connsiteX9" fmla="*/ 439321 w 821491"/>
                            <a:gd name="connsiteY9" fmla="*/ 171688 h 724138"/>
                            <a:gd name="connsiteX10" fmla="*/ 439321 w 821491"/>
                            <a:gd name="connsiteY10" fmla="*/ 505063 h 724138"/>
                            <a:gd name="connsiteX11" fmla="*/ 382171 w 821491"/>
                            <a:gd name="connsiteY11" fmla="*/ 505063 h 724138"/>
                            <a:gd name="connsiteX12" fmla="*/ 382171 w 821491"/>
                            <a:gd name="connsiteY12" fmla="*/ 171688 h 724138"/>
                            <a:gd name="connsiteX13" fmla="*/ 410746 w 821491"/>
                            <a:gd name="connsiteY13" fmla="*/ 638413 h 724138"/>
                            <a:gd name="connsiteX14" fmla="*/ 363121 w 821491"/>
                            <a:gd name="connsiteY14" fmla="*/ 590788 h 724138"/>
                            <a:gd name="connsiteX15" fmla="*/ 410746 w 821491"/>
                            <a:gd name="connsiteY15" fmla="*/ 543163 h 724138"/>
                            <a:gd name="connsiteX16" fmla="*/ 458371 w 821491"/>
                            <a:gd name="connsiteY16" fmla="*/ 590788 h 724138"/>
                            <a:gd name="connsiteX17" fmla="*/ 410746 w 821491"/>
                            <a:gd name="connsiteY17" fmla="*/ 638413 h 72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21491" h="724138">
                              <a:moveTo>
                                <a:pt x="816511" y="666988"/>
                              </a:moveTo>
                              <a:lnTo>
                                <a:pt x="444083" y="19288"/>
                              </a:lnTo>
                              <a:cubicBezTo>
                                <a:pt x="429796" y="-6429"/>
                                <a:pt x="392648" y="-6429"/>
                                <a:pt x="378361" y="19288"/>
                              </a:cubicBezTo>
                              <a:lnTo>
                                <a:pt x="4981" y="666988"/>
                              </a:lnTo>
                              <a:cubicBezTo>
                                <a:pt x="-9307" y="692706"/>
                                <a:pt x="8791" y="724138"/>
                                <a:pt x="38318" y="724138"/>
                              </a:cubicBezTo>
                              <a:lnTo>
                                <a:pt x="410746" y="724138"/>
                              </a:lnTo>
                              <a:lnTo>
                                <a:pt x="783173" y="724138"/>
                              </a:lnTo>
                              <a:cubicBezTo>
                                <a:pt x="812701" y="724138"/>
                                <a:pt x="830798" y="692706"/>
                                <a:pt x="816511" y="666988"/>
                              </a:cubicBezTo>
                              <a:close/>
                              <a:moveTo>
                                <a:pt x="382171" y="171688"/>
                              </a:moveTo>
                              <a:lnTo>
                                <a:pt x="439321" y="171688"/>
                              </a:lnTo>
                              <a:lnTo>
                                <a:pt x="439321" y="505063"/>
                              </a:lnTo>
                              <a:lnTo>
                                <a:pt x="382171" y="505063"/>
                              </a:lnTo>
                              <a:lnTo>
                                <a:pt x="382171" y="171688"/>
                              </a:lnTo>
                              <a:close/>
                              <a:moveTo>
                                <a:pt x="410746" y="638413"/>
                              </a:moveTo>
                              <a:cubicBezTo>
                                <a:pt x="384076" y="638413"/>
                                <a:pt x="363121" y="617458"/>
                                <a:pt x="363121" y="590788"/>
                              </a:cubicBezTo>
                              <a:cubicBezTo>
                                <a:pt x="363121" y="564118"/>
                                <a:pt x="384076" y="543163"/>
                                <a:pt x="410746" y="543163"/>
                              </a:cubicBezTo>
                              <a:cubicBezTo>
                                <a:pt x="437416" y="543163"/>
                                <a:pt x="458371" y="564118"/>
                                <a:pt x="458371" y="590788"/>
                              </a:cubicBezTo>
                              <a:cubicBezTo>
                                <a:pt x="458371" y="617458"/>
                                <a:pt x="437416" y="638413"/>
                                <a:pt x="410746" y="638413"/>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3E8A" id="Graphic 458" o:spid="_x0000_s1026" alt="Warning" style="position:absolute;margin-left:472.55pt;margin-top:411.65pt;width:38.65pt;height:32.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1491,72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" path="m816511,666988l444083,19288v-14287,-25717,-51435,-25717,-65722,l4981,666988v-14288,25718,3810,57150,33337,57150l410746,724138r372427,c812701,724138,830798,692706,816511,666988xm382171,171688r57150,l439321,505063r-57150,l382171,171688xm410746,638413v-26670,,-47625,-20955,-47625,-47625c363121,564118,384076,543163,410746,543163v26670,,47625,20955,47625,47625c458371,617458,437416,638413,410746,638413xe" fillcolor="black" stroked="f">
                <v:stroke joinstyle="miter"/>
                <v:path arrowok="t" o:connecttype="custom" o:connectlocs="487879,381930;265347,11045;226077,11045;2976,381930;22896,414655;245428,414655;467959,414655;487879,381930;228354,98312;262502,98312;262502,289209;228354,289209;228354,98312;245428,365567;216971,338296;245428,311025;273885,338296;245428,365567" o:connectangles="0,0,0,0,0,0,0,0,0,0,0,0,0,0,0,0,0,0"/>
              </v:shape>
            </w:pict>
          </mc:Fallback>
        </mc:AlternateContent>
      </w:r>
      <w:r w:rsidR="00222E86" w:rsidRPr="00B313B2">
        <w:rPr>
          <w:noProof/>
          <w:color w:val="9D9898" w:themeColor="accent6" w:themeShade="BF"/>
        </w:rPr>
        <mc:AlternateContent>
          <mc:Choice Requires="wps">
            <w:drawing>
              <wp:anchor distT="182880" distB="182880" distL="182880" distR="182880" simplePos="0" relativeHeight="252198912" behindDoc="0" locked="0" layoutInCell="1" allowOverlap="1" wp14:anchorId="09CC392B" wp14:editId="56C317F5">
                <wp:simplePos x="0" y="0"/>
                <wp:positionH relativeFrom="page">
                  <wp:posOffset>1935480</wp:posOffset>
                </wp:positionH>
                <wp:positionV relativeFrom="margin">
                  <wp:posOffset>1257300</wp:posOffset>
                </wp:positionV>
                <wp:extent cx="5577840" cy="5486400"/>
                <wp:effectExtent l="0" t="0" r="3810" b="0"/>
                <wp:wrapNone/>
                <wp:docPr id="323" name="Snip Single Corner Rectangle 117"/>
                <wp:cNvGraphicFramePr/>
                <a:graphic xmlns:a="http://schemas.openxmlformats.org/drawingml/2006/main">
                  <a:graphicData uri="http://schemas.microsoft.com/office/word/2010/wordprocessingShape">
                    <wps:wsp>
                      <wps:cNvSpPr/>
                      <wps:spPr>
                        <a:xfrm>
                          <a:off x="0" y="0"/>
                          <a:ext cx="5577840" cy="5486400"/>
                        </a:xfrm>
                        <a:prstGeom prst="snip1Rect">
                          <a:avLst/>
                        </a:prstGeom>
                        <a:solidFill>
                          <a:srgbClr val="E7E6E6"/>
                        </a:solidFill>
                        <a:ln w="38100" cap="flat" cmpd="sng" algn="ctr">
                          <a:noFill/>
                          <a:prstDash val="solid"/>
                        </a:ln>
                        <a:effectLst/>
                      </wps:spPr>
                      <wps:txbx>
                        <w:txbxContent>
                          <w:p w14:paraId="2853E7A7" w14:textId="2A18A6B2" w:rsidR="0000247E" w:rsidRPr="004B1A58" w:rsidRDefault="0000247E" w:rsidP="00471D53">
                            <w:pPr>
                              <w:rPr>
                                <w:sz w:val="24"/>
                                <w:szCs w:val="24"/>
                                <w:lang w:val="en-GB"/>
                              </w:rPr>
                            </w:pPr>
                            <w:r w:rsidRPr="004B1A58">
                              <w:rPr>
                                <w:b/>
                                <w:bCs/>
                                <w:sz w:val="26"/>
                                <w:szCs w:val="26"/>
                                <w:lang w:val="en-GB"/>
                              </w:rPr>
                              <w:t>Hardware Requirements:</w:t>
                            </w:r>
                            <w:r>
                              <w:rPr>
                                <w:lang w:val="en-GB"/>
                              </w:rPr>
                              <w:br/>
                            </w:r>
                            <w:r w:rsidRPr="004B1A58">
                              <w:rPr>
                                <w:sz w:val="24"/>
                                <w:szCs w:val="24"/>
                                <w:lang w:val="en-GB"/>
                              </w:rPr>
                              <w:t>- Monitor with HDMI port*</w:t>
                            </w:r>
                            <w:r w:rsidRPr="004B1A58">
                              <w:rPr>
                                <w:sz w:val="24"/>
                                <w:szCs w:val="24"/>
                                <w:lang w:val="en-GB"/>
                              </w:rPr>
                              <w:br/>
                              <w:t>- Raspberry Pi custom games console unit</w:t>
                            </w:r>
                            <w:r w:rsidRPr="004B1A58">
                              <w:rPr>
                                <w:sz w:val="24"/>
                                <w:szCs w:val="24"/>
                                <w:lang w:val="en-GB"/>
                              </w:rPr>
                              <w:br/>
                              <w:t>- Play</w:t>
                            </w:r>
                            <w:r>
                              <w:rPr>
                                <w:sz w:val="24"/>
                                <w:szCs w:val="24"/>
                                <w:lang w:val="en-GB"/>
                              </w:rPr>
                              <w:t>S</w:t>
                            </w:r>
                            <w:r w:rsidRPr="004B1A58">
                              <w:rPr>
                                <w:sz w:val="24"/>
                                <w:szCs w:val="24"/>
                                <w:lang w:val="en-GB"/>
                              </w:rPr>
                              <w:t>tation 2 Buzz Controllers</w:t>
                            </w:r>
                            <w:r>
                              <w:rPr>
                                <w:sz w:val="24"/>
                                <w:szCs w:val="24"/>
                                <w:lang w:val="en-GB"/>
                              </w:rPr>
                              <w:br/>
                              <w:t>- Keyboard/Mouse for alternative GUI control</w:t>
                            </w:r>
                          </w:p>
                          <w:p w14:paraId="62005093" w14:textId="61EC7CED" w:rsidR="0000247E" w:rsidRPr="004B1A58" w:rsidRDefault="0000247E" w:rsidP="00471D53">
                            <w:pPr>
                              <w:rPr>
                                <w:i/>
                                <w:iCs/>
                                <w:sz w:val="24"/>
                                <w:szCs w:val="24"/>
                                <w:lang w:val="en-GB"/>
                              </w:rPr>
                            </w:pPr>
                            <w:r w:rsidRPr="004B1A58">
                              <w:rPr>
                                <w:i/>
                                <w:iCs/>
                                <w:sz w:val="24"/>
                                <w:szCs w:val="24"/>
                                <w:lang w:val="en-GB"/>
                              </w:rPr>
                              <w:t>* Required but not included with the Raspberry Pi games console unit.</w:t>
                            </w:r>
                          </w:p>
                          <w:p w14:paraId="66921A33" w14:textId="13CC3D3E" w:rsidR="0000247E" w:rsidRPr="004B1A58" w:rsidRDefault="0000247E" w:rsidP="00471D53">
                            <w:pPr>
                              <w:rPr>
                                <w:sz w:val="24"/>
                                <w:szCs w:val="24"/>
                                <w:lang w:val="en-GB"/>
                              </w:rPr>
                            </w:pPr>
                            <w:r w:rsidRPr="004B1A58">
                              <w:rPr>
                                <w:b/>
                                <w:bCs/>
                                <w:sz w:val="26"/>
                                <w:szCs w:val="26"/>
                                <w:lang w:val="en-GB"/>
                              </w:rPr>
                              <w:t>Console Setup:</w:t>
                            </w:r>
                            <w:r>
                              <w:rPr>
                                <w:b/>
                                <w:bCs/>
                                <w:sz w:val="26"/>
                                <w:szCs w:val="26"/>
                                <w:lang w:val="en-GB"/>
                              </w:rPr>
                              <w:br/>
                            </w:r>
                            <w:r>
                              <w:rPr>
                                <w:sz w:val="24"/>
                                <w:szCs w:val="24"/>
                                <w:lang w:val="en-GB"/>
                              </w:rPr>
                              <w:t>- Plug the HDMI cable from the Raspberry Pi games console unit into the monitor’s HDMI port.</w:t>
                            </w:r>
                            <w:r>
                              <w:rPr>
                                <w:sz w:val="24"/>
                                <w:szCs w:val="24"/>
                                <w:lang w:val="en-GB"/>
                              </w:rPr>
                              <w:br/>
                              <w:t>- Connect the controllers and/or keyboard and mouse to the console unit by plugging them into the Raspberry Pi games console unit’s USB ports.</w:t>
                            </w:r>
                            <w:r>
                              <w:rPr>
                                <w:sz w:val="24"/>
                                <w:szCs w:val="24"/>
                                <w:lang w:val="en-GB"/>
                              </w:rPr>
                              <w:br/>
                              <w:t>- Connect the power supply cable to the adapter and plug into a wall socket.</w:t>
                            </w:r>
                          </w:p>
                          <w:p w14:paraId="6D6F94C0" w14:textId="221F169F" w:rsidR="0000247E" w:rsidRPr="00A22E8E" w:rsidRDefault="0000247E" w:rsidP="00A22E8E">
                            <w:pPr>
                              <w:rPr>
                                <w:sz w:val="12"/>
                                <w:szCs w:val="12"/>
                                <w:lang w:val="en-GB"/>
                              </w:rPr>
                            </w:pPr>
                            <w:r w:rsidRPr="00A22E8E">
                              <w:rPr>
                                <w:i/>
                                <w:iCs/>
                                <w:sz w:val="24"/>
                                <w:szCs w:val="24"/>
                                <w:lang w:val="en-GB"/>
                              </w:rPr>
                              <w:t xml:space="preserve">The Raspberry Pi games console unit will include at least 3 Buzz Controller controlled game options, which will be solely controlled by the Buzz Controllers during their gameplay, but also be able to still access the root </w:t>
                            </w:r>
                            <w:r>
                              <w:rPr>
                                <w:i/>
                                <w:iCs/>
                                <w:sz w:val="24"/>
                                <w:szCs w:val="24"/>
                                <w:lang w:val="en-GB"/>
                              </w:rPr>
                              <w:t>applications that come installed on Raspberry P</w:t>
                            </w:r>
                            <w:r w:rsidRPr="00A22E8E">
                              <w:rPr>
                                <w:i/>
                                <w:iCs/>
                                <w:sz w:val="24"/>
                                <w:szCs w:val="24"/>
                                <w:lang w:val="en-GB"/>
                              </w:rPr>
                              <w:t>i</w:t>
                            </w:r>
                            <w:r>
                              <w:rPr>
                                <w:i/>
                                <w:iCs/>
                                <w:sz w:val="24"/>
                                <w:szCs w:val="24"/>
                                <w:lang w:val="en-GB"/>
                              </w:rPr>
                              <w:t xml:space="preserve"> 2+</w:t>
                            </w:r>
                            <w:r w:rsidRPr="00A22E8E">
                              <w:rPr>
                                <w:i/>
                                <w:iCs/>
                                <w:sz w:val="24"/>
                                <w:szCs w:val="24"/>
                                <w:lang w:val="en-GB"/>
                              </w:rPr>
                              <w:t>.</w:t>
                            </w:r>
                            <w:r>
                              <w:rPr>
                                <w:i/>
                                <w:iCs/>
                                <w:sz w:val="24"/>
                                <w:szCs w:val="24"/>
                                <w:lang w:val="en-GB"/>
                              </w:rPr>
                              <w:br/>
                            </w:r>
                          </w:p>
                          <w:p w14:paraId="1867F1EA" w14:textId="3A90BF38" w:rsidR="0000247E" w:rsidRPr="004B1A58" w:rsidRDefault="0000247E" w:rsidP="00A22E8E">
                            <w:pPr>
                              <w:ind w:left="1440"/>
                              <w:rPr>
                                <w:i/>
                                <w:iCs/>
                                <w:sz w:val="28"/>
                                <w:szCs w:val="28"/>
                                <w:lang w:val="en-GB"/>
                              </w:rPr>
                            </w:pPr>
                            <w:r w:rsidRPr="004B1A58">
                              <w:rPr>
                                <w:b/>
                                <w:bCs/>
                                <w:color w:val="FF0000"/>
                                <w:sz w:val="18"/>
                                <w:szCs w:val="18"/>
                                <w:lang w:val="en-GB"/>
                              </w:rPr>
                              <w:t>Please note that due to the time restraints available, this application is still in</w:t>
                            </w:r>
                            <w:r>
                              <w:rPr>
                                <w:b/>
                                <w:bCs/>
                                <w:color w:val="FF0000"/>
                                <w:sz w:val="18"/>
                                <w:szCs w:val="18"/>
                                <w:lang w:val="en-GB"/>
                              </w:rPr>
                              <w:t xml:space="preserve"> Late</w:t>
                            </w:r>
                            <w:r w:rsidRPr="004B1A58">
                              <w:rPr>
                                <w:b/>
                                <w:bCs/>
                                <w:color w:val="FF0000"/>
                                <w:sz w:val="18"/>
                                <w:szCs w:val="18"/>
                                <w:lang w:val="en-GB"/>
                              </w:rPr>
                              <w:t xml:space="preserve"> </w:t>
                            </w:r>
                            <w:r>
                              <w:rPr>
                                <w:b/>
                                <w:bCs/>
                                <w:color w:val="FF0000"/>
                                <w:sz w:val="18"/>
                                <w:szCs w:val="18"/>
                                <w:lang w:val="en-GB"/>
                              </w:rPr>
                              <w:t xml:space="preserve">Alpha - Early </w:t>
                            </w:r>
                            <w:r w:rsidRPr="004B1A58">
                              <w:rPr>
                                <w:b/>
                                <w:bCs/>
                                <w:color w:val="FF0000"/>
                                <w:sz w:val="18"/>
                                <w:szCs w:val="18"/>
                                <w:lang w:val="en-GB"/>
                              </w:rPr>
                              <w:t>Beta stages of development. This means that whilst most of the application features have been put in, not all of these have been fully integrated and there may be unintended bugs or other unintended behaviour as with any pre-release build.</w:t>
                            </w:r>
                          </w:p>
                          <w:p w14:paraId="35D8DB0D" w14:textId="77777777" w:rsidR="0000247E" w:rsidRPr="005E28AF" w:rsidRDefault="0000247E" w:rsidP="00471D53">
                            <w:pPr>
                              <w:rPr>
                                <w:lang w:val="en-GB"/>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392B" id="Snip Single Corner Rectangle 117" o:spid="_x0000_s1034" style="position:absolute;left:0;text-align:left;margin-left:152.4pt;margin-top:99pt;width:439.2pt;height:6in;z-index:25219891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5577840,548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" adj="-11796480,,5400" path="m,l4663422,r914418,914418l5577840,5486400,,5486400,,xe" fillcolor="#e7e6e6" stroked="f" strokeweight="3pt">
                <v:stroke joinstyle="miter"/>
                <v:formulas/>
                <v:path arrowok="t" o:connecttype="custom" o:connectlocs="0,0;4663422,0;5577840,914418;5577840,5486400;0,5486400;0,0" o:connectangles="0,0,0,0,0,0" textboxrect="0,0,5577840,5486400"/>
                <v:textbox inset="10.8pt,7.2pt,,7.2pt">
                  <w:txbxContent>
                    <w:p w14:paraId="2853E7A7" w14:textId="2A18A6B2" w:rsidR="0000247E" w:rsidRPr="004B1A58" w:rsidRDefault="0000247E" w:rsidP="00471D53">
                      <w:pPr>
                        <w:rPr>
                          <w:sz w:val="24"/>
                          <w:szCs w:val="24"/>
                          <w:lang w:val="en-GB"/>
                        </w:rPr>
                      </w:pPr>
                      <w:r w:rsidRPr="004B1A58">
                        <w:rPr>
                          <w:b/>
                          <w:bCs/>
                          <w:sz w:val="26"/>
                          <w:szCs w:val="26"/>
                          <w:lang w:val="en-GB"/>
                        </w:rPr>
                        <w:t>Hardware Requirements:</w:t>
                      </w:r>
                      <w:r>
                        <w:rPr>
                          <w:lang w:val="en-GB"/>
                        </w:rPr>
                        <w:br/>
                      </w:r>
                      <w:r w:rsidRPr="004B1A58">
                        <w:rPr>
                          <w:sz w:val="24"/>
                          <w:szCs w:val="24"/>
                          <w:lang w:val="en-GB"/>
                        </w:rPr>
                        <w:t>- Monitor with HDMI port*</w:t>
                      </w:r>
                      <w:r w:rsidRPr="004B1A58">
                        <w:rPr>
                          <w:sz w:val="24"/>
                          <w:szCs w:val="24"/>
                          <w:lang w:val="en-GB"/>
                        </w:rPr>
                        <w:br/>
                        <w:t>- Raspberry Pi custom games console unit</w:t>
                      </w:r>
                      <w:r w:rsidRPr="004B1A58">
                        <w:rPr>
                          <w:sz w:val="24"/>
                          <w:szCs w:val="24"/>
                          <w:lang w:val="en-GB"/>
                        </w:rPr>
                        <w:br/>
                        <w:t>- Play</w:t>
                      </w:r>
                      <w:r>
                        <w:rPr>
                          <w:sz w:val="24"/>
                          <w:szCs w:val="24"/>
                          <w:lang w:val="en-GB"/>
                        </w:rPr>
                        <w:t>S</w:t>
                      </w:r>
                      <w:r w:rsidRPr="004B1A58">
                        <w:rPr>
                          <w:sz w:val="24"/>
                          <w:szCs w:val="24"/>
                          <w:lang w:val="en-GB"/>
                        </w:rPr>
                        <w:t>tation 2 Buzz Controllers</w:t>
                      </w:r>
                      <w:r>
                        <w:rPr>
                          <w:sz w:val="24"/>
                          <w:szCs w:val="24"/>
                          <w:lang w:val="en-GB"/>
                        </w:rPr>
                        <w:br/>
                        <w:t>- Keyboard/Mouse for alternative GUI control</w:t>
                      </w:r>
                    </w:p>
                    <w:p w14:paraId="62005093" w14:textId="61EC7CED" w:rsidR="0000247E" w:rsidRPr="004B1A58" w:rsidRDefault="0000247E" w:rsidP="00471D53">
                      <w:pPr>
                        <w:rPr>
                          <w:i/>
                          <w:iCs/>
                          <w:sz w:val="24"/>
                          <w:szCs w:val="24"/>
                          <w:lang w:val="en-GB"/>
                        </w:rPr>
                      </w:pPr>
                      <w:r w:rsidRPr="004B1A58">
                        <w:rPr>
                          <w:i/>
                          <w:iCs/>
                          <w:sz w:val="24"/>
                          <w:szCs w:val="24"/>
                          <w:lang w:val="en-GB"/>
                        </w:rPr>
                        <w:t>* Required but not included with the Raspberry Pi games console unit.</w:t>
                      </w:r>
                    </w:p>
                    <w:p w14:paraId="66921A33" w14:textId="13CC3D3E" w:rsidR="0000247E" w:rsidRPr="004B1A58" w:rsidRDefault="0000247E" w:rsidP="00471D53">
                      <w:pPr>
                        <w:rPr>
                          <w:sz w:val="24"/>
                          <w:szCs w:val="24"/>
                          <w:lang w:val="en-GB"/>
                        </w:rPr>
                      </w:pPr>
                      <w:r w:rsidRPr="004B1A58">
                        <w:rPr>
                          <w:b/>
                          <w:bCs/>
                          <w:sz w:val="26"/>
                          <w:szCs w:val="26"/>
                          <w:lang w:val="en-GB"/>
                        </w:rPr>
                        <w:t>Console Setup:</w:t>
                      </w:r>
                      <w:r>
                        <w:rPr>
                          <w:b/>
                          <w:bCs/>
                          <w:sz w:val="26"/>
                          <w:szCs w:val="26"/>
                          <w:lang w:val="en-GB"/>
                        </w:rPr>
                        <w:br/>
                      </w:r>
                      <w:r>
                        <w:rPr>
                          <w:sz w:val="24"/>
                          <w:szCs w:val="24"/>
                          <w:lang w:val="en-GB"/>
                        </w:rPr>
                        <w:t>- Plug the HDMI cable from the Raspberry Pi games console unit into the monitor’s HDMI port.</w:t>
                      </w:r>
                      <w:r>
                        <w:rPr>
                          <w:sz w:val="24"/>
                          <w:szCs w:val="24"/>
                          <w:lang w:val="en-GB"/>
                        </w:rPr>
                        <w:br/>
                        <w:t>- Connect the controllers and/or keyboard and mouse to the console unit by plugging them into the Raspberry Pi games console unit’s USB ports.</w:t>
                      </w:r>
                      <w:r>
                        <w:rPr>
                          <w:sz w:val="24"/>
                          <w:szCs w:val="24"/>
                          <w:lang w:val="en-GB"/>
                        </w:rPr>
                        <w:br/>
                        <w:t>- Connect the power supply cable to the adapter and plug into a wall socket.</w:t>
                      </w:r>
                    </w:p>
                    <w:p w14:paraId="6D6F94C0" w14:textId="221F169F" w:rsidR="0000247E" w:rsidRPr="00A22E8E" w:rsidRDefault="0000247E" w:rsidP="00A22E8E">
                      <w:pPr>
                        <w:rPr>
                          <w:sz w:val="12"/>
                          <w:szCs w:val="12"/>
                          <w:lang w:val="en-GB"/>
                        </w:rPr>
                      </w:pPr>
                      <w:r w:rsidRPr="00A22E8E">
                        <w:rPr>
                          <w:i/>
                          <w:iCs/>
                          <w:sz w:val="24"/>
                          <w:szCs w:val="24"/>
                          <w:lang w:val="en-GB"/>
                        </w:rPr>
                        <w:t xml:space="preserve">The Raspberry Pi games console unit will include at least 3 Buzz Controller controlled game options, which will be solely controlled by the Buzz Controllers during their gameplay, but also be able to still access the root </w:t>
                      </w:r>
                      <w:r>
                        <w:rPr>
                          <w:i/>
                          <w:iCs/>
                          <w:sz w:val="24"/>
                          <w:szCs w:val="24"/>
                          <w:lang w:val="en-GB"/>
                        </w:rPr>
                        <w:t>applications that come installed on Raspberry P</w:t>
                      </w:r>
                      <w:r w:rsidRPr="00A22E8E">
                        <w:rPr>
                          <w:i/>
                          <w:iCs/>
                          <w:sz w:val="24"/>
                          <w:szCs w:val="24"/>
                          <w:lang w:val="en-GB"/>
                        </w:rPr>
                        <w:t>i</w:t>
                      </w:r>
                      <w:r>
                        <w:rPr>
                          <w:i/>
                          <w:iCs/>
                          <w:sz w:val="24"/>
                          <w:szCs w:val="24"/>
                          <w:lang w:val="en-GB"/>
                        </w:rPr>
                        <w:t xml:space="preserve"> 2+</w:t>
                      </w:r>
                      <w:r w:rsidRPr="00A22E8E">
                        <w:rPr>
                          <w:i/>
                          <w:iCs/>
                          <w:sz w:val="24"/>
                          <w:szCs w:val="24"/>
                          <w:lang w:val="en-GB"/>
                        </w:rPr>
                        <w:t>.</w:t>
                      </w:r>
                      <w:r>
                        <w:rPr>
                          <w:i/>
                          <w:iCs/>
                          <w:sz w:val="24"/>
                          <w:szCs w:val="24"/>
                          <w:lang w:val="en-GB"/>
                        </w:rPr>
                        <w:br/>
                      </w:r>
                    </w:p>
                    <w:p w14:paraId="1867F1EA" w14:textId="3A90BF38" w:rsidR="0000247E" w:rsidRPr="004B1A58" w:rsidRDefault="0000247E" w:rsidP="00A22E8E">
                      <w:pPr>
                        <w:ind w:left="1440"/>
                        <w:rPr>
                          <w:i/>
                          <w:iCs/>
                          <w:sz w:val="28"/>
                          <w:szCs w:val="28"/>
                          <w:lang w:val="en-GB"/>
                        </w:rPr>
                      </w:pPr>
                      <w:r w:rsidRPr="004B1A58">
                        <w:rPr>
                          <w:b/>
                          <w:bCs/>
                          <w:color w:val="FF0000"/>
                          <w:sz w:val="18"/>
                          <w:szCs w:val="18"/>
                          <w:lang w:val="en-GB"/>
                        </w:rPr>
                        <w:t>Please note that due to the time restraints available, this application is still in</w:t>
                      </w:r>
                      <w:r>
                        <w:rPr>
                          <w:b/>
                          <w:bCs/>
                          <w:color w:val="FF0000"/>
                          <w:sz w:val="18"/>
                          <w:szCs w:val="18"/>
                          <w:lang w:val="en-GB"/>
                        </w:rPr>
                        <w:t xml:space="preserve"> Late</w:t>
                      </w:r>
                      <w:r w:rsidRPr="004B1A58">
                        <w:rPr>
                          <w:b/>
                          <w:bCs/>
                          <w:color w:val="FF0000"/>
                          <w:sz w:val="18"/>
                          <w:szCs w:val="18"/>
                          <w:lang w:val="en-GB"/>
                        </w:rPr>
                        <w:t xml:space="preserve"> </w:t>
                      </w:r>
                      <w:r>
                        <w:rPr>
                          <w:b/>
                          <w:bCs/>
                          <w:color w:val="FF0000"/>
                          <w:sz w:val="18"/>
                          <w:szCs w:val="18"/>
                          <w:lang w:val="en-GB"/>
                        </w:rPr>
                        <w:t xml:space="preserve">Alpha - Early </w:t>
                      </w:r>
                      <w:r w:rsidRPr="004B1A58">
                        <w:rPr>
                          <w:b/>
                          <w:bCs/>
                          <w:color w:val="FF0000"/>
                          <w:sz w:val="18"/>
                          <w:szCs w:val="18"/>
                          <w:lang w:val="en-GB"/>
                        </w:rPr>
                        <w:t>Beta stages of development. This means that whilst most of the application features have been put in, not all of these have been fully integrated and there may be unintended bugs or other unintended behaviour as with any pre-release build.</w:t>
                      </w:r>
                    </w:p>
                    <w:p w14:paraId="35D8DB0D" w14:textId="77777777" w:rsidR="0000247E" w:rsidRPr="005E28AF" w:rsidRDefault="0000247E" w:rsidP="00471D53">
                      <w:pPr>
                        <w:rPr>
                          <w:lang w:val="en-GB"/>
                        </w:rPr>
                      </w:pPr>
                    </w:p>
                  </w:txbxContent>
                </v:textbox>
                <w10:wrap anchorx="page" anchory="margin"/>
              </v:shape>
            </w:pict>
          </mc:Fallback>
        </mc:AlternateContent>
      </w:r>
    </w:p>
    <w:p w14:paraId="5FAF07FF" w14:textId="285AA1CB" w:rsidR="00BA677B" w:rsidRDefault="008F388A" w:rsidP="000A6A8E">
      <w:pPr>
        <w:ind w:firstLine="720"/>
        <w:rPr>
          <w:color w:val="9D9898" w:themeColor="accent6" w:themeShade="BF"/>
        </w:rPr>
      </w:pPr>
      <w:r>
        <w:rPr>
          <w:noProof/>
          <w:color w:val="9D9898" w:themeColor="accent6" w:themeShade="BF"/>
        </w:rPr>
        <w:lastRenderedPageBreak/>
        <mc:AlternateContent>
          <mc:Choice Requires="wps">
            <w:drawing>
              <wp:anchor distT="0" distB="0" distL="114300" distR="114300" simplePos="0" relativeHeight="252452864" behindDoc="0" locked="0" layoutInCell="1" allowOverlap="1" wp14:anchorId="37FDAAC2" wp14:editId="6C48D772">
                <wp:simplePos x="0" y="0"/>
                <wp:positionH relativeFrom="column">
                  <wp:posOffset>2175722</wp:posOffset>
                </wp:positionH>
                <wp:positionV relativeFrom="paragraph">
                  <wp:posOffset>2378075</wp:posOffset>
                </wp:positionV>
                <wp:extent cx="321733" cy="287867"/>
                <wp:effectExtent l="0" t="0" r="2540" b="0"/>
                <wp:wrapNone/>
                <wp:docPr id="544" name="Graphic 543" descr="Warning"/>
                <wp:cNvGraphicFramePr/>
                <a:graphic xmlns:a="http://schemas.openxmlformats.org/drawingml/2006/main">
                  <a:graphicData uri="http://schemas.microsoft.com/office/word/2010/wordprocessingShape">
                    <wps:wsp>
                      <wps:cNvSpPr/>
                      <wps:spPr>
                        <a:xfrm>
                          <a:off x="0" y="0"/>
                          <a:ext cx="321733" cy="287867"/>
                        </a:xfrm>
                        <a:custGeom>
                          <a:avLst/>
                          <a:gdLst>
                            <a:gd name="connsiteX0" fmla="*/ 816511 w 821491"/>
                            <a:gd name="connsiteY0" fmla="*/ 666988 h 724138"/>
                            <a:gd name="connsiteX1" fmla="*/ 444083 w 821491"/>
                            <a:gd name="connsiteY1" fmla="*/ 19288 h 724138"/>
                            <a:gd name="connsiteX2" fmla="*/ 378361 w 821491"/>
                            <a:gd name="connsiteY2" fmla="*/ 19288 h 724138"/>
                            <a:gd name="connsiteX3" fmla="*/ 4981 w 821491"/>
                            <a:gd name="connsiteY3" fmla="*/ 666988 h 724138"/>
                            <a:gd name="connsiteX4" fmla="*/ 38318 w 821491"/>
                            <a:gd name="connsiteY4" fmla="*/ 724138 h 724138"/>
                            <a:gd name="connsiteX5" fmla="*/ 410746 w 821491"/>
                            <a:gd name="connsiteY5" fmla="*/ 724138 h 724138"/>
                            <a:gd name="connsiteX6" fmla="*/ 783173 w 821491"/>
                            <a:gd name="connsiteY6" fmla="*/ 724138 h 724138"/>
                            <a:gd name="connsiteX7" fmla="*/ 816511 w 821491"/>
                            <a:gd name="connsiteY7" fmla="*/ 666988 h 724138"/>
                            <a:gd name="connsiteX8" fmla="*/ 382171 w 821491"/>
                            <a:gd name="connsiteY8" fmla="*/ 171688 h 724138"/>
                            <a:gd name="connsiteX9" fmla="*/ 439321 w 821491"/>
                            <a:gd name="connsiteY9" fmla="*/ 171688 h 724138"/>
                            <a:gd name="connsiteX10" fmla="*/ 439321 w 821491"/>
                            <a:gd name="connsiteY10" fmla="*/ 505063 h 724138"/>
                            <a:gd name="connsiteX11" fmla="*/ 382171 w 821491"/>
                            <a:gd name="connsiteY11" fmla="*/ 505063 h 724138"/>
                            <a:gd name="connsiteX12" fmla="*/ 382171 w 821491"/>
                            <a:gd name="connsiteY12" fmla="*/ 171688 h 724138"/>
                            <a:gd name="connsiteX13" fmla="*/ 410746 w 821491"/>
                            <a:gd name="connsiteY13" fmla="*/ 638413 h 724138"/>
                            <a:gd name="connsiteX14" fmla="*/ 363121 w 821491"/>
                            <a:gd name="connsiteY14" fmla="*/ 590788 h 724138"/>
                            <a:gd name="connsiteX15" fmla="*/ 410746 w 821491"/>
                            <a:gd name="connsiteY15" fmla="*/ 543163 h 724138"/>
                            <a:gd name="connsiteX16" fmla="*/ 458371 w 821491"/>
                            <a:gd name="connsiteY16" fmla="*/ 590788 h 724138"/>
                            <a:gd name="connsiteX17" fmla="*/ 410746 w 821491"/>
                            <a:gd name="connsiteY17" fmla="*/ 638413 h 72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21491" h="724138">
                              <a:moveTo>
                                <a:pt x="816511" y="666988"/>
                              </a:moveTo>
                              <a:lnTo>
                                <a:pt x="444083" y="19288"/>
                              </a:lnTo>
                              <a:cubicBezTo>
                                <a:pt x="429796" y="-6429"/>
                                <a:pt x="392648" y="-6429"/>
                                <a:pt x="378361" y="19288"/>
                              </a:cubicBezTo>
                              <a:lnTo>
                                <a:pt x="4981" y="666988"/>
                              </a:lnTo>
                              <a:cubicBezTo>
                                <a:pt x="-9307" y="692706"/>
                                <a:pt x="8791" y="724138"/>
                                <a:pt x="38318" y="724138"/>
                              </a:cubicBezTo>
                              <a:lnTo>
                                <a:pt x="410746" y="724138"/>
                              </a:lnTo>
                              <a:lnTo>
                                <a:pt x="783173" y="724138"/>
                              </a:lnTo>
                              <a:cubicBezTo>
                                <a:pt x="812701" y="724138"/>
                                <a:pt x="830798" y="692706"/>
                                <a:pt x="816511" y="666988"/>
                              </a:cubicBezTo>
                              <a:close/>
                              <a:moveTo>
                                <a:pt x="382171" y="171688"/>
                              </a:moveTo>
                              <a:lnTo>
                                <a:pt x="439321" y="171688"/>
                              </a:lnTo>
                              <a:lnTo>
                                <a:pt x="439321" y="505063"/>
                              </a:lnTo>
                              <a:lnTo>
                                <a:pt x="382171" y="505063"/>
                              </a:lnTo>
                              <a:lnTo>
                                <a:pt x="382171" y="171688"/>
                              </a:lnTo>
                              <a:close/>
                              <a:moveTo>
                                <a:pt x="410746" y="638413"/>
                              </a:moveTo>
                              <a:cubicBezTo>
                                <a:pt x="384076" y="638413"/>
                                <a:pt x="363121" y="617458"/>
                                <a:pt x="363121" y="590788"/>
                              </a:cubicBezTo>
                              <a:cubicBezTo>
                                <a:pt x="363121" y="564118"/>
                                <a:pt x="384076" y="543163"/>
                                <a:pt x="410746" y="543163"/>
                              </a:cubicBezTo>
                              <a:cubicBezTo>
                                <a:pt x="437416" y="543163"/>
                                <a:pt x="458371" y="564118"/>
                                <a:pt x="458371" y="590788"/>
                              </a:cubicBezTo>
                              <a:cubicBezTo>
                                <a:pt x="458371" y="617458"/>
                                <a:pt x="437416" y="638413"/>
                                <a:pt x="410746" y="638413"/>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32D1" id="Graphic 543" o:spid="_x0000_s1026" alt="Warning" style="position:absolute;margin-left:171.3pt;margin-top:187.25pt;width:25.35pt;height:22.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1491,72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" path="m816511,666988l444083,19288v-14287,-25717,-51435,-25717,-65722,l4981,666988v-14288,25718,3810,57150,33337,57150l410746,724138r372427,c812701,724138,830798,692706,816511,666988xm382171,171688r57150,l439321,505063r-57150,l382171,171688xm410746,638413v-26670,,-47625,-20955,-47625,-47625c363121,564118,384076,543163,410746,543163v26670,,47625,20955,47625,47625c458371,617458,437416,638413,410746,638413xe" fillcolor="black" stroked="f">
                <v:stroke joinstyle="miter"/>
                <v:path arrowok="t" o:connecttype="custom" o:connectlocs="319783,265148;173923,7668;148183,7668;1951,265148;15007,287867;160867,287867;306726,287867;319783,265148;149675,68251;172058,68251;172058,200778;149675,200778;149675,68251;160867,253789;142215,234856;160867,215924;179519,234856;160867,253789" o:connectangles="0,0,0,0,0,0,0,0,0,0,0,0,0,0,0,0,0,0"/>
              </v:shape>
            </w:pict>
          </mc:Fallback>
        </mc:AlternateContent>
      </w:r>
      <w:r w:rsidR="008467F0" w:rsidRPr="00BA677B">
        <w:rPr>
          <w:noProof/>
          <w:color w:val="9D9898" w:themeColor="accent6" w:themeShade="BF"/>
        </w:rPr>
        <mc:AlternateContent>
          <mc:Choice Requires="wps">
            <w:drawing>
              <wp:anchor distT="182880" distB="182880" distL="182880" distR="182880" simplePos="0" relativeHeight="252122112" behindDoc="0" locked="0" layoutInCell="1" allowOverlap="1" wp14:anchorId="5A3AD28B" wp14:editId="56E0A4EA">
                <wp:simplePos x="0" y="0"/>
                <wp:positionH relativeFrom="page">
                  <wp:posOffset>1938655</wp:posOffset>
                </wp:positionH>
                <wp:positionV relativeFrom="margin">
                  <wp:posOffset>321310</wp:posOffset>
                </wp:positionV>
                <wp:extent cx="5577840" cy="8661400"/>
                <wp:effectExtent l="0" t="0" r="3810" b="6350"/>
                <wp:wrapSquare wrapText="bothSides"/>
                <wp:docPr id="248" name="Snip Single Corner Rectangle 117"/>
                <wp:cNvGraphicFramePr/>
                <a:graphic xmlns:a="http://schemas.openxmlformats.org/drawingml/2006/main">
                  <a:graphicData uri="http://schemas.microsoft.com/office/word/2010/wordprocessingShape">
                    <wps:wsp>
                      <wps:cNvSpPr/>
                      <wps:spPr>
                        <a:xfrm>
                          <a:off x="0" y="0"/>
                          <a:ext cx="5577840" cy="8661400"/>
                        </a:xfrm>
                        <a:prstGeom prst="snip1Rect">
                          <a:avLst/>
                        </a:prstGeom>
                        <a:solidFill>
                          <a:srgbClr val="E7E6E6"/>
                        </a:solidFill>
                        <a:ln w="38100" cap="flat" cmpd="sng" algn="ctr">
                          <a:noFill/>
                          <a:prstDash val="solid"/>
                        </a:ln>
                        <a:effectLst/>
                      </wps:spPr>
                      <wps:txbx>
                        <w:txbxContent>
                          <w:p w14:paraId="563CCF2F" w14:textId="6C2025E5" w:rsidR="0000247E" w:rsidRDefault="0000247E" w:rsidP="00FF0601">
                            <w:pPr>
                              <w:rPr>
                                <w:sz w:val="32"/>
                                <w:szCs w:val="32"/>
                                <w:lang w:val="en-GB"/>
                              </w:rPr>
                            </w:pPr>
                            <w:r w:rsidRPr="00C443E3">
                              <w:rPr>
                                <w:b/>
                                <w:bCs/>
                                <w:i/>
                                <w:iCs/>
                                <w:sz w:val="32"/>
                                <w:szCs w:val="32"/>
                                <w:lang w:val="en-GB"/>
                              </w:rPr>
                              <w:t>Overview:</w:t>
                            </w:r>
                            <w:r>
                              <w:rPr>
                                <w:sz w:val="32"/>
                                <w:szCs w:val="32"/>
                                <w:lang w:val="en-GB"/>
                              </w:rPr>
                              <w:t xml:space="preserve"> The Raspberry Pi Custom Games Console Unit is what is known as a dedicated console, which is a video games console that uses built-in games and applications as opposed to using downloads, discs or game cartridges.</w:t>
                            </w:r>
                          </w:p>
                          <w:p w14:paraId="75E513F0" w14:textId="7E82D367" w:rsidR="0000247E" w:rsidRPr="001140FE" w:rsidRDefault="0000247E" w:rsidP="00FF0601">
                            <w:pPr>
                              <w:ind w:left="720"/>
                              <w:rPr>
                                <w:b/>
                                <w:bCs/>
                                <w:color w:val="FF0000"/>
                                <w:sz w:val="20"/>
                                <w:szCs w:val="20"/>
                                <w:lang w:val="en-GB"/>
                              </w:rPr>
                            </w:pPr>
                            <w:r>
                              <w:rPr>
                                <w:b/>
                                <w:bCs/>
                                <w:color w:val="FF0000"/>
                                <w:sz w:val="20"/>
                                <w:szCs w:val="20"/>
                                <w:lang w:val="en-GB"/>
                              </w:rPr>
                              <w:t>Warning! Not suitable for children under 36 months due to long cords and small parts. Strangulation and choking hazards</w:t>
                            </w:r>
                            <w:r w:rsidRPr="001140FE">
                              <w:rPr>
                                <w:b/>
                                <w:bCs/>
                                <w:color w:val="FF0000"/>
                                <w:sz w:val="20"/>
                                <w:szCs w:val="20"/>
                                <w:lang w:val="en-GB"/>
                              </w:rPr>
                              <w:t>.</w:t>
                            </w:r>
                          </w:p>
                          <w:p w14:paraId="703AE488" w14:textId="77CCCED6" w:rsidR="0000247E" w:rsidRDefault="0000247E" w:rsidP="00FF0601">
                            <w:pPr>
                              <w:rPr>
                                <w:sz w:val="32"/>
                                <w:szCs w:val="32"/>
                                <w:lang w:val="en-GB"/>
                              </w:rPr>
                            </w:pPr>
                            <w:r>
                              <w:rPr>
                                <w:b/>
                                <w:bCs/>
                                <w:i/>
                                <w:iCs/>
                                <w:sz w:val="32"/>
                                <w:szCs w:val="32"/>
                                <w:lang w:val="en-GB"/>
                              </w:rPr>
                              <w:t>Quiz Game</w:t>
                            </w:r>
                            <w:r w:rsidRPr="00C443E3">
                              <w:rPr>
                                <w:b/>
                                <w:bCs/>
                                <w:i/>
                                <w:iCs/>
                                <w:sz w:val="32"/>
                                <w:szCs w:val="32"/>
                                <w:lang w:val="en-GB"/>
                              </w:rPr>
                              <w:t>:</w:t>
                            </w:r>
                            <w:r>
                              <w:rPr>
                                <w:sz w:val="32"/>
                                <w:szCs w:val="32"/>
                                <w:lang w:val="en-GB"/>
                              </w:rPr>
                              <w:t xml:space="preserve"> These games use exclusively Buzz Controller input for the game play and are general knowledge quizzes on a range of topics.</w:t>
                            </w:r>
                          </w:p>
                          <w:p w14:paraId="1E5E2979" w14:textId="298FC3ED" w:rsidR="0000247E" w:rsidRDefault="0000247E" w:rsidP="00FF0601">
                            <w:pPr>
                              <w:rPr>
                                <w:sz w:val="32"/>
                                <w:szCs w:val="32"/>
                                <w:lang w:val="en-GB"/>
                              </w:rPr>
                            </w:pPr>
                            <w:r>
                              <w:rPr>
                                <w:b/>
                                <w:bCs/>
                                <w:i/>
                                <w:iCs/>
                                <w:sz w:val="32"/>
                                <w:szCs w:val="32"/>
                                <w:lang w:val="en-GB"/>
                              </w:rPr>
                              <w:t>Fastest Finger Game</w:t>
                            </w:r>
                            <w:r w:rsidRPr="00C443E3">
                              <w:rPr>
                                <w:b/>
                                <w:bCs/>
                                <w:i/>
                                <w:iCs/>
                                <w:sz w:val="32"/>
                                <w:szCs w:val="32"/>
                                <w:lang w:val="en-GB"/>
                              </w:rPr>
                              <w:t>:</w:t>
                            </w:r>
                            <w:r>
                              <w:rPr>
                                <w:sz w:val="32"/>
                                <w:szCs w:val="32"/>
                                <w:lang w:val="en-GB"/>
                              </w:rPr>
                              <w:t xml:space="preserve"> These games use exclusively Buzz Controller input for the game play, where players need to be the fastest to hit the relevant input.</w:t>
                            </w:r>
                          </w:p>
                          <w:p w14:paraId="1D69C85F" w14:textId="09C1C42E" w:rsidR="0000247E" w:rsidRDefault="0000247E" w:rsidP="00FF0601">
                            <w:pPr>
                              <w:rPr>
                                <w:sz w:val="32"/>
                                <w:szCs w:val="32"/>
                                <w:lang w:val="en-GB"/>
                              </w:rPr>
                            </w:pPr>
                            <w:r>
                              <w:rPr>
                                <w:b/>
                                <w:bCs/>
                                <w:i/>
                                <w:iCs/>
                                <w:sz w:val="32"/>
                                <w:szCs w:val="32"/>
                                <w:lang w:val="en-GB"/>
                              </w:rPr>
                              <w:t>Snap Game</w:t>
                            </w:r>
                            <w:r w:rsidRPr="00C443E3">
                              <w:rPr>
                                <w:b/>
                                <w:bCs/>
                                <w:i/>
                                <w:iCs/>
                                <w:sz w:val="32"/>
                                <w:szCs w:val="32"/>
                                <w:lang w:val="en-GB"/>
                              </w:rPr>
                              <w:t>:</w:t>
                            </w:r>
                            <w:r>
                              <w:rPr>
                                <w:sz w:val="32"/>
                                <w:szCs w:val="32"/>
                                <w:lang w:val="en-GB"/>
                              </w:rPr>
                              <w:t xml:space="preserve"> These games use exclusively Buzz Controller input for the game play, where players play an equivalent of the card game “Snap”.</w:t>
                            </w:r>
                          </w:p>
                          <w:p w14:paraId="7E38ADF0" w14:textId="4385F942" w:rsidR="0000247E" w:rsidRDefault="0000247E" w:rsidP="00FF0601">
                            <w:pPr>
                              <w:rPr>
                                <w:sz w:val="32"/>
                                <w:szCs w:val="32"/>
                                <w:lang w:val="en-GB"/>
                              </w:rPr>
                            </w:pPr>
                            <w:r>
                              <w:rPr>
                                <w:b/>
                                <w:bCs/>
                                <w:i/>
                                <w:iCs/>
                                <w:sz w:val="32"/>
                                <w:szCs w:val="32"/>
                                <w:lang w:val="en-GB"/>
                              </w:rPr>
                              <w:t>Web Browser</w:t>
                            </w:r>
                            <w:r w:rsidRPr="00C443E3">
                              <w:rPr>
                                <w:b/>
                                <w:bCs/>
                                <w:i/>
                                <w:iCs/>
                                <w:sz w:val="32"/>
                                <w:szCs w:val="32"/>
                                <w:lang w:val="en-GB"/>
                              </w:rPr>
                              <w:t>:</w:t>
                            </w:r>
                            <w:r>
                              <w:rPr>
                                <w:sz w:val="32"/>
                                <w:szCs w:val="32"/>
                                <w:lang w:val="en-GB"/>
                              </w:rPr>
                              <w:t xml:space="preserve"> This allows for web browsing through the console unit and requires the use of a connected ethernet cable. This is a pre-installed feature of the Raspberry Pi 2+ and cannot yet be controlled with the Buzz Controllers.</w:t>
                            </w:r>
                          </w:p>
                          <w:p w14:paraId="47054262" w14:textId="4741E942" w:rsidR="0000247E" w:rsidRPr="00737111" w:rsidRDefault="0000247E" w:rsidP="00FF0601">
                            <w:pPr>
                              <w:rPr>
                                <w:sz w:val="32"/>
                                <w:szCs w:val="32"/>
                                <w:lang w:val="en-GB"/>
                              </w:rPr>
                            </w:pPr>
                            <w:r>
                              <w:rPr>
                                <w:b/>
                                <w:bCs/>
                                <w:i/>
                                <w:iCs/>
                                <w:sz w:val="32"/>
                                <w:szCs w:val="32"/>
                                <w:lang w:val="en-GB"/>
                              </w:rPr>
                              <w:t>Minecraft</w:t>
                            </w:r>
                            <w:r w:rsidRPr="00C443E3">
                              <w:rPr>
                                <w:b/>
                                <w:bCs/>
                                <w:i/>
                                <w:iCs/>
                                <w:sz w:val="32"/>
                                <w:szCs w:val="32"/>
                                <w:lang w:val="en-GB"/>
                              </w:rPr>
                              <w:t>:</w:t>
                            </w:r>
                            <w:r>
                              <w:rPr>
                                <w:sz w:val="32"/>
                                <w:szCs w:val="32"/>
                                <w:lang w:val="en-GB"/>
                              </w:rPr>
                              <w:t xml:space="preserve"> This allows users to play Minecraft through the console unit and requires the use of a connected ethernet cable. This game comes pre-installed feature of the Raspberry Pi 2+ and cannot yet be controlled with the Buzz Controllers. I did not create this game and I am neither endorsed nor affiliated with Microsoft or Minecraft in any way.</w:t>
                            </w:r>
                          </w:p>
                          <w:p w14:paraId="1EADC89A" w14:textId="6737797E" w:rsidR="0000247E" w:rsidRPr="00737111" w:rsidRDefault="0000247E" w:rsidP="00BA677B">
                            <w:pPr>
                              <w:rPr>
                                <w:sz w:val="32"/>
                                <w:szCs w:val="32"/>
                                <w:lang w:val="en-GB"/>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D28B" id="_x0000_s1035" style="position:absolute;left:0;text-align:left;margin-left:152.65pt;margin-top:25.3pt;width:439.2pt;height:682pt;z-index:25212211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5577840,866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" adj="-11796480,,5400" path="m,l4648181,r929659,929659l5577840,8661400,,8661400,,xe" fillcolor="#e7e6e6" stroked="f" strokeweight="3pt">
                <v:stroke joinstyle="miter"/>
                <v:formulas/>
                <v:path arrowok="t" o:connecttype="custom" o:connectlocs="0,0;4648181,0;5577840,929659;5577840,8661400;0,8661400;0,0" o:connectangles="0,0,0,0,0,0" textboxrect="0,0,5577840,8661400"/>
                <v:textbox inset="10.8pt,7.2pt,,7.2pt">
                  <w:txbxContent>
                    <w:p w14:paraId="563CCF2F" w14:textId="6C2025E5" w:rsidR="0000247E" w:rsidRDefault="0000247E" w:rsidP="00FF0601">
                      <w:pPr>
                        <w:rPr>
                          <w:sz w:val="32"/>
                          <w:szCs w:val="32"/>
                          <w:lang w:val="en-GB"/>
                        </w:rPr>
                      </w:pPr>
                      <w:r w:rsidRPr="00C443E3">
                        <w:rPr>
                          <w:b/>
                          <w:bCs/>
                          <w:i/>
                          <w:iCs/>
                          <w:sz w:val="32"/>
                          <w:szCs w:val="32"/>
                          <w:lang w:val="en-GB"/>
                        </w:rPr>
                        <w:t>Overview:</w:t>
                      </w:r>
                      <w:r>
                        <w:rPr>
                          <w:sz w:val="32"/>
                          <w:szCs w:val="32"/>
                          <w:lang w:val="en-GB"/>
                        </w:rPr>
                        <w:t xml:space="preserve"> The Raspberry Pi Custom Games Console Unit is what is known as a dedicated console, which is a video games console that uses built-in games and applications as opposed to using downloads, discs or game cartridges.</w:t>
                      </w:r>
                    </w:p>
                    <w:p w14:paraId="75E513F0" w14:textId="7E82D367" w:rsidR="0000247E" w:rsidRPr="001140FE" w:rsidRDefault="0000247E" w:rsidP="00FF0601">
                      <w:pPr>
                        <w:ind w:left="720"/>
                        <w:rPr>
                          <w:b/>
                          <w:bCs/>
                          <w:color w:val="FF0000"/>
                          <w:sz w:val="20"/>
                          <w:szCs w:val="20"/>
                          <w:lang w:val="en-GB"/>
                        </w:rPr>
                      </w:pPr>
                      <w:r>
                        <w:rPr>
                          <w:b/>
                          <w:bCs/>
                          <w:color w:val="FF0000"/>
                          <w:sz w:val="20"/>
                          <w:szCs w:val="20"/>
                          <w:lang w:val="en-GB"/>
                        </w:rPr>
                        <w:t>Warning! Not suitable for children under 36 months due to long cords and small parts. Strangulation and choking hazards</w:t>
                      </w:r>
                      <w:r w:rsidRPr="001140FE">
                        <w:rPr>
                          <w:b/>
                          <w:bCs/>
                          <w:color w:val="FF0000"/>
                          <w:sz w:val="20"/>
                          <w:szCs w:val="20"/>
                          <w:lang w:val="en-GB"/>
                        </w:rPr>
                        <w:t>.</w:t>
                      </w:r>
                    </w:p>
                    <w:p w14:paraId="703AE488" w14:textId="77CCCED6" w:rsidR="0000247E" w:rsidRDefault="0000247E" w:rsidP="00FF0601">
                      <w:pPr>
                        <w:rPr>
                          <w:sz w:val="32"/>
                          <w:szCs w:val="32"/>
                          <w:lang w:val="en-GB"/>
                        </w:rPr>
                      </w:pPr>
                      <w:r>
                        <w:rPr>
                          <w:b/>
                          <w:bCs/>
                          <w:i/>
                          <w:iCs/>
                          <w:sz w:val="32"/>
                          <w:szCs w:val="32"/>
                          <w:lang w:val="en-GB"/>
                        </w:rPr>
                        <w:t>Quiz Game</w:t>
                      </w:r>
                      <w:r w:rsidRPr="00C443E3">
                        <w:rPr>
                          <w:b/>
                          <w:bCs/>
                          <w:i/>
                          <w:iCs/>
                          <w:sz w:val="32"/>
                          <w:szCs w:val="32"/>
                          <w:lang w:val="en-GB"/>
                        </w:rPr>
                        <w:t>:</w:t>
                      </w:r>
                      <w:r>
                        <w:rPr>
                          <w:sz w:val="32"/>
                          <w:szCs w:val="32"/>
                          <w:lang w:val="en-GB"/>
                        </w:rPr>
                        <w:t xml:space="preserve"> These games use exclusively Buzz Controller input for the game play and are general knowledge quizzes on a range of topics.</w:t>
                      </w:r>
                    </w:p>
                    <w:p w14:paraId="1E5E2979" w14:textId="298FC3ED" w:rsidR="0000247E" w:rsidRDefault="0000247E" w:rsidP="00FF0601">
                      <w:pPr>
                        <w:rPr>
                          <w:sz w:val="32"/>
                          <w:szCs w:val="32"/>
                          <w:lang w:val="en-GB"/>
                        </w:rPr>
                      </w:pPr>
                      <w:r>
                        <w:rPr>
                          <w:b/>
                          <w:bCs/>
                          <w:i/>
                          <w:iCs/>
                          <w:sz w:val="32"/>
                          <w:szCs w:val="32"/>
                          <w:lang w:val="en-GB"/>
                        </w:rPr>
                        <w:t>Fastest Finger Game</w:t>
                      </w:r>
                      <w:r w:rsidRPr="00C443E3">
                        <w:rPr>
                          <w:b/>
                          <w:bCs/>
                          <w:i/>
                          <w:iCs/>
                          <w:sz w:val="32"/>
                          <w:szCs w:val="32"/>
                          <w:lang w:val="en-GB"/>
                        </w:rPr>
                        <w:t>:</w:t>
                      </w:r>
                      <w:r>
                        <w:rPr>
                          <w:sz w:val="32"/>
                          <w:szCs w:val="32"/>
                          <w:lang w:val="en-GB"/>
                        </w:rPr>
                        <w:t xml:space="preserve"> These games use exclusively Buzz Controller input for the game play, where players need to be the fastest to hit the relevant input.</w:t>
                      </w:r>
                    </w:p>
                    <w:p w14:paraId="1D69C85F" w14:textId="09C1C42E" w:rsidR="0000247E" w:rsidRDefault="0000247E" w:rsidP="00FF0601">
                      <w:pPr>
                        <w:rPr>
                          <w:sz w:val="32"/>
                          <w:szCs w:val="32"/>
                          <w:lang w:val="en-GB"/>
                        </w:rPr>
                      </w:pPr>
                      <w:r>
                        <w:rPr>
                          <w:b/>
                          <w:bCs/>
                          <w:i/>
                          <w:iCs/>
                          <w:sz w:val="32"/>
                          <w:szCs w:val="32"/>
                          <w:lang w:val="en-GB"/>
                        </w:rPr>
                        <w:t>Snap Game</w:t>
                      </w:r>
                      <w:r w:rsidRPr="00C443E3">
                        <w:rPr>
                          <w:b/>
                          <w:bCs/>
                          <w:i/>
                          <w:iCs/>
                          <w:sz w:val="32"/>
                          <w:szCs w:val="32"/>
                          <w:lang w:val="en-GB"/>
                        </w:rPr>
                        <w:t>:</w:t>
                      </w:r>
                      <w:r>
                        <w:rPr>
                          <w:sz w:val="32"/>
                          <w:szCs w:val="32"/>
                          <w:lang w:val="en-GB"/>
                        </w:rPr>
                        <w:t xml:space="preserve"> These games use exclusively Buzz Controller input for the game play, where players play an equivalent of the card game “Snap”.</w:t>
                      </w:r>
                    </w:p>
                    <w:p w14:paraId="7E38ADF0" w14:textId="4385F942" w:rsidR="0000247E" w:rsidRDefault="0000247E" w:rsidP="00FF0601">
                      <w:pPr>
                        <w:rPr>
                          <w:sz w:val="32"/>
                          <w:szCs w:val="32"/>
                          <w:lang w:val="en-GB"/>
                        </w:rPr>
                      </w:pPr>
                      <w:r>
                        <w:rPr>
                          <w:b/>
                          <w:bCs/>
                          <w:i/>
                          <w:iCs/>
                          <w:sz w:val="32"/>
                          <w:szCs w:val="32"/>
                          <w:lang w:val="en-GB"/>
                        </w:rPr>
                        <w:t>Web Browser</w:t>
                      </w:r>
                      <w:r w:rsidRPr="00C443E3">
                        <w:rPr>
                          <w:b/>
                          <w:bCs/>
                          <w:i/>
                          <w:iCs/>
                          <w:sz w:val="32"/>
                          <w:szCs w:val="32"/>
                          <w:lang w:val="en-GB"/>
                        </w:rPr>
                        <w:t>:</w:t>
                      </w:r>
                      <w:r>
                        <w:rPr>
                          <w:sz w:val="32"/>
                          <w:szCs w:val="32"/>
                          <w:lang w:val="en-GB"/>
                        </w:rPr>
                        <w:t xml:space="preserve"> This allows for web browsing through the console unit and requires the use of a connected ethernet cable. This is a pre-installed feature of the Raspberry Pi 2+ and cannot yet be controlled with the Buzz Controllers.</w:t>
                      </w:r>
                    </w:p>
                    <w:p w14:paraId="47054262" w14:textId="4741E942" w:rsidR="0000247E" w:rsidRPr="00737111" w:rsidRDefault="0000247E" w:rsidP="00FF0601">
                      <w:pPr>
                        <w:rPr>
                          <w:sz w:val="32"/>
                          <w:szCs w:val="32"/>
                          <w:lang w:val="en-GB"/>
                        </w:rPr>
                      </w:pPr>
                      <w:r>
                        <w:rPr>
                          <w:b/>
                          <w:bCs/>
                          <w:i/>
                          <w:iCs/>
                          <w:sz w:val="32"/>
                          <w:szCs w:val="32"/>
                          <w:lang w:val="en-GB"/>
                        </w:rPr>
                        <w:t>Minecraft</w:t>
                      </w:r>
                      <w:r w:rsidRPr="00C443E3">
                        <w:rPr>
                          <w:b/>
                          <w:bCs/>
                          <w:i/>
                          <w:iCs/>
                          <w:sz w:val="32"/>
                          <w:szCs w:val="32"/>
                          <w:lang w:val="en-GB"/>
                        </w:rPr>
                        <w:t>:</w:t>
                      </w:r>
                      <w:r>
                        <w:rPr>
                          <w:sz w:val="32"/>
                          <w:szCs w:val="32"/>
                          <w:lang w:val="en-GB"/>
                        </w:rPr>
                        <w:t xml:space="preserve"> This allows users to play Minecraft through the console unit and requires the use of a connected ethernet cable. This game comes pre-installed feature of the Raspberry Pi 2+ and cannot yet be controlled with the Buzz Controllers. I did not create this game and I am neither endorsed nor affiliated with Microsoft or Minecraft in any way.</w:t>
                      </w:r>
                    </w:p>
                    <w:p w14:paraId="1EADC89A" w14:textId="6737797E" w:rsidR="0000247E" w:rsidRPr="00737111" w:rsidRDefault="0000247E" w:rsidP="00BA677B">
                      <w:pPr>
                        <w:rPr>
                          <w:sz w:val="32"/>
                          <w:szCs w:val="32"/>
                          <w:lang w:val="en-GB"/>
                        </w:rPr>
                      </w:pPr>
                    </w:p>
                  </w:txbxContent>
                </v:textbox>
                <w10:wrap type="square" anchorx="page" anchory="margin"/>
              </v:shape>
            </w:pict>
          </mc:Fallback>
        </mc:AlternateContent>
      </w:r>
      <w:r w:rsidR="00BA677B" w:rsidRPr="00BA677B">
        <w:rPr>
          <w:noProof/>
          <w:color w:val="9D9898" w:themeColor="accent6" w:themeShade="BF"/>
        </w:rPr>
        <mc:AlternateContent>
          <mc:Choice Requires="wps">
            <w:drawing>
              <wp:anchor distT="0" distB="0" distL="114300" distR="114300" simplePos="0" relativeHeight="252119040" behindDoc="0" locked="0" layoutInCell="1" allowOverlap="1" wp14:anchorId="6FCBE09E" wp14:editId="4C23373B">
                <wp:simplePos x="0" y="0"/>
                <wp:positionH relativeFrom="column">
                  <wp:posOffset>-457200</wp:posOffset>
                </wp:positionH>
                <wp:positionV relativeFrom="paragraph">
                  <wp:posOffset>-652145</wp:posOffset>
                </wp:positionV>
                <wp:extent cx="7089140" cy="652780"/>
                <wp:effectExtent l="0" t="0" r="0" b="0"/>
                <wp:wrapNone/>
                <wp:docPr id="239" name="Parallelogram 239"/>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F2F2F2"/>
                        </a:solidFill>
                        <a:ln w="38100" cap="flat" cmpd="sng" algn="ctr">
                          <a:noFill/>
                          <a:prstDash val="solid"/>
                        </a:ln>
                        <a:effectLst/>
                      </wps:spPr>
                      <wps:txbx>
                        <w:txbxContent>
                          <w:p w14:paraId="5FAB3C59" w14:textId="7FAF97FC" w:rsidR="0000247E" w:rsidRPr="005714F7" w:rsidRDefault="00434A66" w:rsidP="00BA677B">
                            <w:pPr>
                              <w:rPr>
                                <w:color w:val="082A75" w:themeColor="text2"/>
                                <w:sz w:val="56"/>
                                <w:szCs w:val="56"/>
                              </w:rPr>
                            </w:pPr>
                            <w:r>
                              <w:rPr>
                                <w:color w:val="082A75" w:themeColor="text2"/>
                                <w:sz w:val="56"/>
                                <w:szCs w:val="56"/>
                              </w:rPr>
                              <w:t>G-28</w:t>
                            </w:r>
                            <w:r w:rsidR="0000247E">
                              <w:rPr>
                                <w:color w:val="082A75" w:themeColor="text2"/>
                                <w:sz w:val="56"/>
                                <w:szCs w:val="56"/>
                              </w:rPr>
                              <w:t xml:space="preserve"> Console Manual</w:t>
                            </w:r>
                          </w:p>
                          <w:p w14:paraId="47370BFB" w14:textId="77777777" w:rsidR="0000247E" w:rsidRDefault="0000247E" w:rsidP="00BA6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E09E" id="Parallelogram 239" o:spid="_x0000_s1036" type="#_x0000_t7" style="position:absolute;left:0;text-align:left;margin-left:-36pt;margin-top:-51.35pt;width:558.2pt;height:51.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" adj="1379" fillcolor="#f2f2f2" stroked="f" strokeweight="3pt">
                <v:textbox>
                  <w:txbxContent>
                    <w:p w14:paraId="5FAB3C59" w14:textId="7FAF97FC" w:rsidR="0000247E" w:rsidRPr="005714F7" w:rsidRDefault="00434A66" w:rsidP="00BA677B">
                      <w:pPr>
                        <w:rPr>
                          <w:color w:val="082A75" w:themeColor="text2"/>
                          <w:sz w:val="56"/>
                          <w:szCs w:val="56"/>
                        </w:rPr>
                      </w:pPr>
                      <w:r>
                        <w:rPr>
                          <w:color w:val="082A75" w:themeColor="text2"/>
                          <w:sz w:val="56"/>
                          <w:szCs w:val="56"/>
                        </w:rPr>
                        <w:t>G-28</w:t>
                      </w:r>
                      <w:r w:rsidR="0000247E">
                        <w:rPr>
                          <w:color w:val="082A75" w:themeColor="text2"/>
                          <w:sz w:val="56"/>
                          <w:szCs w:val="56"/>
                        </w:rPr>
                        <w:t xml:space="preserve"> Console Manual</w:t>
                      </w:r>
                    </w:p>
                    <w:p w14:paraId="47370BFB" w14:textId="77777777" w:rsidR="0000247E" w:rsidRDefault="0000247E" w:rsidP="00BA677B">
                      <w:pPr>
                        <w:jc w:val="center"/>
                      </w:pPr>
                    </w:p>
                  </w:txbxContent>
                </v:textbox>
              </v:shape>
            </w:pict>
          </mc:Fallback>
        </mc:AlternateContent>
      </w:r>
      <w:r w:rsidR="00BA677B" w:rsidRPr="00BA677B">
        <w:rPr>
          <w:noProof/>
          <w:color w:val="9D9898" w:themeColor="accent6" w:themeShade="BF"/>
        </w:rPr>
        <mc:AlternateContent>
          <mc:Choice Requires="wps">
            <w:drawing>
              <wp:anchor distT="0" distB="0" distL="114300" distR="114300" simplePos="0" relativeHeight="252120064" behindDoc="0" locked="0" layoutInCell="1" allowOverlap="1" wp14:anchorId="5224FAE2" wp14:editId="7E0ABB7B">
                <wp:simplePos x="0" y="0"/>
                <wp:positionH relativeFrom="column">
                  <wp:posOffset>6296025</wp:posOffset>
                </wp:positionH>
                <wp:positionV relativeFrom="paragraph">
                  <wp:posOffset>-652780</wp:posOffset>
                </wp:positionV>
                <wp:extent cx="7089140" cy="652780"/>
                <wp:effectExtent l="0" t="0" r="0" b="0"/>
                <wp:wrapNone/>
                <wp:docPr id="240" name="Parallelogram 240"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024F75"/>
                        </a:solid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EDCB" id="Parallelogram 240" o:spid="_x0000_s1026" type="#_x0000_t7" alt="Title: Shape" style="position:absolute;margin-left:495.75pt;margin-top:-51.4pt;width:558.2pt;height:51.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" adj="1379" fillcolor="#024f75" stroked="f" strokeweight="3pt"/>
            </w:pict>
          </mc:Fallback>
        </mc:AlternateContent>
      </w:r>
      <w:r w:rsidR="00BA677B" w:rsidRPr="00BA677B">
        <w:rPr>
          <w:noProof/>
          <w:color w:val="9D9898" w:themeColor="accent6" w:themeShade="BF"/>
        </w:rPr>
        <mc:AlternateContent>
          <mc:Choice Requires="wps">
            <w:drawing>
              <wp:anchor distT="182880" distB="182880" distL="182880" distR="182880" simplePos="0" relativeHeight="252121088" behindDoc="0" locked="0" layoutInCell="1" allowOverlap="1" wp14:anchorId="3F51CD2B" wp14:editId="7CC750D8">
                <wp:simplePos x="0" y="0"/>
                <wp:positionH relativeFrom="margin">
                  <wp:posOffset>1905</wp:posOffset>
                </wp:positionH>
                <wp:positionV relativeFrom="margin">
                  <wp:posOffset>-3175</wp:posOffset>
                </wp:positionV>
                <wp:extent cx="3126740" cy="9154160"/>
                <wp:effectExtent l="0" t="0" r="0" b="8890"/>
                <wp:wrapSquare wrapText="bothSides"/>
                <wp:docPr id="241" name="Snip Single Corner Rectangle 118"/>
                <wp:cNvGraphicFramePr/>
                <a:graphic xmlns:a="http://schemas.openxmlformats.org/drawingml/2006/main">
                  <a:graphicData uri="http://schemas.microsoft.com/office/word/2010/wordprocessingShape">
                    <wps:wsp>
                      <wps:cNvSpPr/>
                      <wps:spPr>
                        <a:xfrm>
                          <a:off x="0" y="0"/>
                          <a:ext cx="3126740" cy="9154160"/>
                        </a:xfrm>
                        <a:prstGeom prst="snip1Rect">
                          <a:avLst/>
                        </a:prstGeom>
                        <a:gradFill flip="none" rotWithShape="1">
                          <a:gsLst>
                            <a:gs pos="0">
                              <a:srgbClr val="082A75">
                                <a:lumMod val="60000"/>
                                <a:lumOff val="40000"/>
                                <a:alpha val="20000"/>
                              </a:srgbClr>
                            </a:gs>
                            <a:gs pos="100000">
                              <a:srgbClr val="082A75">
                                <a:lumMod val="20000"/>
                                <a:lumOff val="80000"/>
                                <a:alpha val="20000"/>
                              </a:srgbClr>
                            </a:gs>
                          </a:gsLst>
                          <a:lin ang="5400000" scaled="0"/>
                          <a:tileRect/>
                        </a:gradFill>
                        <a:ln w="38100" cap="flat" cmpd="sng" algn="ctr">
                          <a:noFill/>
                          <a:prstDash val="solid"/>
                        </a:ln>
                        <a:effectLst/>
                      </wps:spPr>
                      <wps:txbx>
                        <w:txbxContent>
                          <w:p w14:paraId="4F6CA33E" w14:textId="3A9E3635" w:rsidR="0000247E" w:rsidRDefault="0000247E" w:rsidP="00BA677B">
                            <w:pPr>
                              <w:rPr>
                                <w:color w:val="04143A" w:themeColor="text2" w:themeShade="80"/>
                              </w:rPr>
                            </w:pPr>
                            <w:r>
                              <w:rPr>
                                <w:color w:val="04143A" w:themeColor="text2" w:themeShade="80"/>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3F51CD2B" id="_x0000_s1037" style="position:absolute;left:0;text-align:left;margin-left:.15pt;margin-top:-.25pt;width:246.2pt;height:720.8pt;z-index:252121088;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915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" adj="-11796480,,5400" path="m,l2605606,r521134,521134l3126740,9154160,,9154160,,xe" fillcolor="#2766f0" stroked="f" strokeweight="3pt">
                <v:fill opacity="13107f" color2="#b7ccfa" o:opacity2="13107f" rotate="t" focus="100%" type="gradient">
                  <o:fill v:ext="view" type="gradientUnscaled"/>
                </v:fill>
                <v:stroke joinstyle="miter"/>
                <v:formulas/>
                <v:path arrowok="t" o:connecttype="custom" o:connectlocs="0,0;2605606,0;3126740,521134;3126740,9154160;0,9154160;0,0" o:connectangles="0,0,0,0,0,0" textboxrect="0,0,3126740,9154160"/>
                <v:textbox inset="18pt,7.2pt,0,7.2pt">
                  <w:txbxContent>
                    <w:p w14:paraId="4F6CA33E" w14:textId="3A9E3635" w:rsidR="0000247E" w:rsidRDefault="0000247E" w:rsidP="00BA677B">
                      <w:pPr>
                        <w:rPr>
                          <w:color w:val="04143A" w:themeColor="text2" w:themeShade="80"/>
                        </w:rPr>
                      </w:pPr>
                      <w:r>
                        <w:rPr>
                          <w:color w:val="04143A" w:themeColor="text2" w:themeShade="80"/>
                        </w:rPr>
                        <w:t xml:space="preserve"> </w:t>
                      </w:r>
                    </w:p>
                  </w:txbxContent>
                </v:textbox>
                <w10:wrap type="square" anchorx="margin" anchory="margin"/>
              </v:shape>
            </w:pict>
          </mc:Fallback>
        </mc:AlternateContent>
      </w:r>
      <w:r w:rsidR="00AC7947">
        <w:rPr>
          <w:b/>
          <w:bCs/>
          <w:i/>
          <w:iCs/>
          <w:sz w:val="32"/>
          <w:szCs w:val="32"/>
          <w:lang w:val="en-GB"/>
        </w:rPr>
        <w:t>SB</w:t>
      </w:r>
    </w:p>
    <w:p w14:paraId="2657FE51" w14:textId="6420BB82" w:rsidR="00BA677B" w:rsidRDefault="009E68DE" w:rsidP="000A6A8E">
      <w:pPr>
        <w:ind w:firstLine="720"/>
        <w:rPr>
          <w:color w:val="9D9898" w:themeColor="accent6" w:themeShade="BF"/>
        </w:rPr>
      </w:pPr>
      <w:r>
        <w:rPr>
          <w:noProof/>
          <w:color w:val="9D9898" w:themeColor="accent6" w:themeShade="BF"/>
        </w:rPr>
        <w:lastRenderedPageBreak/>
        <mc:AlternateContent>
          <mc:Choice Requires="wps">
            <w:drawing>
              <wp:anchor distT="0" distB="0" distL="114300" distR="114300" simplePos="0" relativeHeight="252444672" behindDoc="0" locked="0" layoutInCell="1" allowOverlap="1" wp14:anchorId="388F11AA" wp14:editId="5BCC8E4C">
                <wp:simplePos x="0" y="0"/>
                <wp:positionH relativeFrom="column">
                  <wp:posOffset>1955800</wp:posOffset>
                </wp:positionH>
                <wp:positionV relativeFrom="paragraph">
                  <wp:posOffset>296333</wp:posOffset>
                </wp:positionV>
                <wp:extent cx="5577840" cy="8661400"/>
                <wp:effectExtent l="0" t="0" r="3810" b="6350"/>
                <wp:wrapNone/>
                <wp:docPr id="534" name="Snip Single Corner Rectangle 117"/>
                <wp:cNvGraphicFramePr/>
                <a:graphic xmlns:a="http://schemas.openxmlformats.org/drawingml/2006/main">
                  <a:graphicData uri="http://schemas.microsoft.com/office/word/2010/wordprocessingShape">
                    <wps:wsp>
                      <wps:cNvSpPr/>
                      <wps:spPr>
                        <a:xfrm>
                          <a:off x="0" y="0"/>
                          <a:ext cx="5577840" cy="8661400"/>
                        </a:xfrm>
                        <a:prstGeom prst="snip1Rect">
                          <a:avLst/>
                        </a:prstGeom>
                        <a:solidFill>
                          <a:srgbClr val="E7E6E6"/>
                        </a:solidFill>
                        <a:ln w="38100" cap="flat" cmpd="sng" algn="ctr">
                          <a:noFill/>
                          <a:prstDash val="solid"/>
                        </a:ln>
                        <a:effectLst/>
                      </wps:spPr>
                      <wps:txbx>
                        <w:txbxContent>
                          <w:p w14:paraId="0AE2B5FC" w14:textId="77777777" w:rsidR="0000247E" w:rsidRPr="006F7576" w:rsidRDefault="0000247E" w:rsidP="00A22E8E">
                            <w:pPr>
                              <w:rPr>
                                <w:b/>
                                <w:bCs/>
                                <w:i/>
                                <w:iCs/>
                                <w:sz w:val="4"/>
                                <w:szCs w:val="4"/>
                                <w:lang w:val="en-GB"/>
                              </w:rPr>
                            </w:pPr>
                          </w:p>
                          <w:p w14:paraId="3EA7B635" w14:textId="6BE9FED9" w:rsidR="0000247E" w:rsidRDefault="0000247E" w:rsidP="00A22E8E">
                            <w:pPr>
                              <w:rPr>
                                <w:sz w:val="32"/>
                                <w:szCs w:val="32"/>
                                <w:lang w:val="en-GB"/>
                              </w:rPr>
                            </w:pPr>
                            <w:r>
                              <w:rPr>
                                <w:b/>
                                <w:bCs/>
                                <w:i/>
                                <w:iCs/>
                                <w:sz w:val="32"/>
                                <w:szCs w:val="32"/>
                                <w:lang w:val="en-GB"/>
                              </w:rPr>
                              <w:t>Test Versions</w:t>
                            </w:r>
                            <w:r w:rsidRPr="00C443E3">
                              <w:rPr>
                                <w:b/>
                                <w:bCs/>
                                <w:i/>
                                <w:iCs/>
                                <w:sz w:val="32"/>
                                <w:szCs w:val="32"/>
                                <w:lang w:val="en-GB"/>
                              </w:rPr>
                              <w:t>:</w:t>
                            </w:r>
                            <w:r>
                              <w:rPr>
                                <w:sz w:val="32"/>
                                <w:szCs w:val="32"/>
                                <w:lang w:val="en-GB"/>
                              </w:rPr>
                              <w:t xml:space="preserve"> These are all test programs created throughout the project development that lead to the final project prototype. They can be accessed through the Raspberry Pi 2+ console with Linux commands.</w:t>
                            </w:r>
                          </w:p>
                          <w:p w14:paraId="4305EC8A" w14:textId="508ED629" w:rsidR="0000247E" w:rsidRPr="001140FE" w:rsidRDefault="0000247E" w:rsidP="006452ED">
                            <w:pPr>
                              <w:ind w:left="1440"/>
                              <w:rPr>
                                <w:b/>
                                <w:bCs/>
                                <w:color w:val="FF0000"/>
                                <w:sz w:val="20"/>
                                <w:szCs w:val="20"/>
                                <w:lang w:val="en-GB"/>
                              </w:rPr>
                            </w:pPr>
                            <w:r>
                              <w:rPr>
                                <w:b/>
                                <w:bCs/>
                                <w:color w:val="FF0000"/>
                                <w:sz w:val="20"/>
                                <w:szCs w:val="20"/>
                                <w:lang w:val="en-GB"/>
                              </w:rPr>
                              <w:t>These scripts were all created throughout the creation of the Raspberry Pi project, as I was teaching myself as I went and so these scripts may not be as stable as they should or could be. Run these scripts for demonstration at your own risk</w:t>
                            </w:r>
                            <w:r w:rsidRPr="001140FE">
                              <w:rPr>
                                <w:b/>
                                <w:bCs/>
                                <w:color w:val="FF0000"/>
                                <w:sz w:val="20"/>
                                <w:szCs w:val="20"/>
                                <w:lang w:val="en-GB"/>
                              </w:rPr>
                              <w:t>.</w:t>
                            </w:r>
                          </w:p>
                          <w:p w14:paraId="12DADC30" w14:textId="466A5409" w:rsidR="0000247E" w:rsidRPr="006F7576" w:rsidRDefault="0000247E" w:rsidP="00A22E8E">
                            <w:pPr>
                              <w:rPr>
                                <w:b/>
                                <w:bCs/>
                                <w:sz w:val="32"/>
                                <w:szCs w:val="32"/>
                                <w:lang w:val="en-GB"/>
                              </w:rPr>
                            </w:pPr>
                            <w:r>
                              <w:rPr>
                                <w:b/>
                                <w:bCs/>
                                <w:sz w:val="32"/>
                                <w:szCs w:val="32"/>
                                <w:lang w:val="en-GB"/>
                              </w:rPr>
                              <w:br/>
                              <w:t>Versions with Linux Commands:</w:t>
                            </w:r>
                          </w:p>
                          <w:p w14:paraId="7718D359" w14:textId="3A0C82B3" w:rsidR="0000247E" w:rsidRPr="006F7576" w:rsidRDefault="0000247E" w:rsidP="00A22E8E">
                            <w:pPr>
                              <w:rPr>
                                <w:sz w:val="28"/>
                                <w:szCs w:val="28"/>
                                <w:lang w:val="en-GB"/>
                              </w:rPr>
                            </w:pPr>
                            <w:r>
                              <w:rPr>
                                <w:b/>
                                <w:bCs/>
                                <w:i/>
                                <w:iCs/>
                                <w:sz w:val="32"/>
                                <w:szCs w:val="32"/>
                                <w:lang w:val="en-GB"/>
                              </w:rPr>
                              <w:t>Enumerate Script</w:t>
                            </w:r>
                            <w:r w:rsidRPr="00C443E3">
                              <w:rPr>
                                <w:b/>
                                <w:bCs/>
                                <w:i/>
                                <w:iCs/>
                                <w:sz w:val="32"/>
                                <w:szCs w:val="32"/>
                                <w:lang w:val="en-GB"/>
                              </w:rPr>
                              <w:t>:</w:t>
                            </w:r>
                            <w:r>
                              <w:rPr>
                                <w:sz w:val="32"/>
                                <w:szCs w:val="32"/>
                                <w:lang w:val="en-GB"/>
                              </w:rPr>
                              <w:t xml:space="preserve"> This script reads the USB ports and prints into the Raspberry Pi console a list of connected, detected USBs. </w:t>
                            </w:r>
                            <w:r>
                              <w:rPr>
                                <w:sz w:val="32"/>
                                <w:szCs w:val="32"/>
                                <w:lang w:val="en-GB"/>
                              </w:rPr>
                              <w:br/>
                            </w:r>
                            <w:r w:rsidRPr="006452ED">
                              <w:rPr>
                                <w:i/>
                                <w:iCs/>
                                <w:sz w:val="28"/>
                                <w:szCs w:val="28"/>
                                <w:lang w:val="en-GB"/>
                              </w:rPr>
                              <w:t xml:space="preserve">Command = </w:t>
                            </w:r>
                            <w:bookmarkStart w:id="1" w:name="_Hlk29832748"/>
                            <w:r w:rsidRPr="006F7576">
                              <w:rPr>
                                <w:i/>
                                <w:iCs/>
                                <w:sz w:val="32"/>
                                <w:szCs w:val="32"/>
                                <w:lang w:val="en-GB"/>
                              </w:rPr>
                              <w:t>“sudo python enumerateUSBdevices</w:t>
                            </w:r>
                            <w:r w:rsidR="00C627AE">
                              <w:rPr>
                                <w:i/>
                                <w:iCs/>
                                <w:sz w:val="32"/>
                                <w:szCs w:val="32"/>
                                <w:lang w:val="en-GB"/>
                              </w:rPr>
                              <w:t>Script</w:t>
                            </w:r>
                            <w:r w:rsidRPr="006F7576">
                              <w:rPr>
                                <w:i/>
                                <w:iCs/>
                                <w:sz w:val="32"/>
                                <w:szCs w:val="32"/>
                                <w:lang w:val="en-GB"/>
                              </w:rPr>
                              <w:t>.py”</w:t>
                            </w:r>
                            <w:r w:rsidRPr="006F7576">
                              <w:rPr>
                                <w:sz w:val="32"/>
                                <w:szCs w:val="32"/>
                                <w:lang w:val="en-GB"/>
                              </w:rPr>
                              <w:t xml:space="preserve"> </w:t>
                            </w:r>
                            <w:bookmarkEnd w:id="1"/>
                          </w:p>
                          <w:p w14:paraId="041E4FB1" w14:textId="0595D0D5" w:rsidR="0000247E" w:rsidRPr="006F7576" w:rsidRDefault="0000247E" w:rsidP="00A22E8E">
                            <w:pPr>
                              <w:rPr>
                                <w:i/>
                                <w:iCs/>
                                <w:sz w:val="32"/>
                                <w:szCs w:val="32"/>
                                <w:lang w:val="en-GB"/>
                              </w:rPr>
                            </w:pPr>
                            <w:r>
                              <w:rPr>
                                <w:b/>
                                <w:bCs/>
                                <w:i/>
                                <w:iCs/>
                                <w:sz w:val="32"/>
                                <w:szCs w:val="32"/>
                                <w:lang w:val="en-GB"/>
                              </w:rPr>
                              <w:t>Buzz Controller Read Input</w:t>
                            </w:r>
                            <w:r w:rsidRPr="00C443E3">
                              <w:rPr>
                                <w:b/>
                                <w:bCs/>
                                <w:i/>
                                <w:iCs/>
                                <w:sz w:val="32"/>
                                <w:szCs w:val="32"/>
                                <w:lang w:val="en-GB"/>
                              </w:rPr>
                              <w:t>:</w:t>
                            </w:r>
                            <w:r>
                              <w:rPr>
                                <w:sz w:val="32"/>
                                <w:szCs w:val="32"/>
                                <w:lang w:val="en-GB"/>
                              </w:rPr>
                              <w:t xml:space="preserve"> This script reads input from the Buzz Controllers and prints the relevant input string from each key press to the Raspberry Pi console.</w:t>
                            </w:r>
                            <w:r>
                              <w:rPr>
                                <w:sz w:val="32"/>
                                <w:szCs w:val="32"/>
                                <w:lang w:val="en-GB"/>
                              </w:rPr>
                              <w:br/>
                            </w:r>
                            <w:r>
                              <w:rPr>
                                <w:i/>
                                <w:iCs/>
                                <w:sz w:val="28"/>
                                <w:szCs w:val="28"/>
                                <w:lang w:val="en-GB"/>
                              </w:rPr>
                              <w:t xml:space="preserve">Command = </w:t>
                            </w:r>
                            <w:r w:rsidRPr="006F7576">
                              <w:rPr>
                                <w:i/>
                                <w:iCs/>
                                <w:sz w:val="32"/>
                                <w:szCs w:val="32"/>
                                <w:lang w:val="en-GB"/>
                              </w:rPr>
                              <w:t>“sudo python read_buzz</w:t>
                            </w:r>
                            <w:r w:rsidR="00C627AE">
                              <w:rPr>
                                <w:i/>
                                <w:iCs/>
                                <w:sz w:val="32"/>
                                <w:szCs w:val="32"/>
                                <w:lang w:val="en-GB"/>
                              </w:rPr>
                              <w:t>c</w:t>
                            </w:r>
                            <w:r w:rsidRPr="006F7576">
                              <w:rPr>
                                <w:i/>
                                <w:iCs/>
                                <w:sz w:val="32"/>
                                <w:szCs w:val="32"/>
                                <w:lang w:val="en-GB"/>
                              </w:rPr>
                              <w:t>ontroller.py”</w:t>
                            </w:r>
                          </w:p>
                          <w:p w14:paraId="19E3F266" w14:textId="45AB88E1" w:rsidR="0000247E" w:rsidRPr="009E68DE" w:rsidRDefault="0000247E" w:rsidP="00A22E8E">
                            <w:pPr>
                              <w:rPr>
                                <w:i/>
                                <w:iCs/>
                                <w:sz w:val="28"/>
                                <w:szCs w:val="28"/>
                                <w:lang w:val="en-GB"/>
                              </w:rPr>
                            </w:pPr>
                            <w:r>
                              <w:rPr>
                                <w:b/>
                                <w:bCs/>
                                <w:i/>
                                <w:iCs/>
                                <w:sz w:val="32"/>
                                <w:szCs w:val="32"/>
                                <w:lang w:val="en-GB"/>
                              </w:rPr>
                              <w:t>Buzz Controller Library</w:t>
                            </w:r>
                            <w:r w:rsidRPr="00C443E3">
                              <w:rPr>
                                <w:b/>
                                <w:bCs/>
                                <w:i/>
                                <w:iCs/>
                                <w:sz w:val="32"/>
                                <w:szCs w:val="32"/>
                                <w:lang w:val="en-GB"/>
                              </w:rPr>
                              <w:t>:</w:t>
                            </w:r>
                            <w:r>
                              <w:rPr>
                                <w:sz w:val="32"/>
                                <w:szCs w:val="32"/>
                                <w:lang w:val="en-GB"/>
                              </w:rPr>
                              <w:t xml:space="preserve"> This script reads input from the Buzz Controllers and converts it into readable feedback for Python applications to use.</w:t>
                            </w:r>
                            <w:r>
                              <w:rPr>
                                <w:sz w:val="32"/>
                                <w:szCs w:val="32"/>
                                <w:lang w:val="en-GB"/>
                              </w:rPr>
                              <w:br/>
                            </w:r>
                            <w:r>
                              <w:rPr>
                                <w:i/>
                                <w:iCs/>
                                <w:sz w:val="28"/>
                                <w:szCs w:val="28"/>
                                <w:lang w:val="en-GB"/>
                              </w:rPr>
                              <w:t xml:space="preserve">Command = </w:t>
                            </w:r>
                            <w:r w:rsidRPr="006F7576">
                              <w:rPr>
                                <w:i/>
                                <w:iCs/>
                                <w:sz w:val="32"/>
                                <w:szCs w:val="32"/>
                                <w:lang w:val="en-GB"/>
                              </w:rPr>
                              <w:t xml:space="preserve">“sudo python </w:t>
                            </w:r>
                            <w:r w:rsidR="00C627AE">
                              <w:rPr>
                                <w:i/>
                                <w:iCs/>
                                <w:sz w:val="32"/>
                                <w:szCs w:val="32"/>
                                <w:lang w:val="en-GB"/>
                              </w:rPr>
                              <w:t>B</w:t>
                            </w:r>
                            <w:r w:rsidRPr="006F7576">
                              <w:rPr>
                                <w:i/>
                                <w:iCs/>
                                <w:sz w:val="32"/>
                                <w:szCs w:val="32"/>
                                <w:lang w:val="en-GB"/>
                              </w:rPr>
                              <w:t>uzzControllerLibrary.py”</w:t>
                            </w:r>
                          </w:p>
                          <w:p w14:paraId="58D6F644" w14:textId="0779BECA" w:rsidR="0000247E" w:rsidRPr="006F7576" w:rsidRDefault="0000247E" w:rsidP="00A22E8E">
                            <w:pPr>
                              <w:rPr>
                                <w:i/>
                                <w:iCs/>
                                <w:sz w:val="28"/>
                                <w:szCs w:val="28"/>
                                <w:lang w:val="en-GB"/>
                              </w:rPr>
                            </w:pPr>
                            <w:r>
                              <w:rPr>
                                <w:b/>
                                <w:bCs/>
                                <w:i/>
                                <w:iCs/>
                                <w:sz w:val="32"/>
                                <w:szCs w:val="32"/>
                                <w:lang w:val="en-GB"/>
                              </w:rPr>
                              <w:t>Test Quiz 1</w:t>
                            </w:r>
                            <w:r w:rsidRPr="00C443E3">
                              <w:rPr>
                                <w:b/>
                                <w:bCs/>
                                <w:i/>
                                <w:iCs/>
                                <w:sz w:val="32"/>
                                <w:szCs w:val="32"/>
                                <w:lang w:val="en-GB"/>
                              </w:rPr>
                              <w:t>:</w:t>
                            </w:r>
                            <w:r>
                              <w:rPr>
                                <w:sz w:val="32"/>
                                <w:szCs w:val="32"/>
                                <w:lang w:val="en-GB"/>
                              </w:rPr>
                              <w:t xml:space="preserve"> This script communicates with the Buzz Controller Library and runs a basic quiz to test the quiz game concept.</w:t>
                            </w:r>
                            <w:r>
                              <w:rPr>
                                <w:sz w:val="32"/>
                                <w:szCs w:val="32"/>
                                <w:lang w:val="en-GB"/>
                              </w:rPr>
                              <w:br/>
                            </w:r>
                            <w:r>
                              <w:rPr>
                                <w:i/>
                                <w:iCs/>
                                <w:sz w:val="28"/>
                                <w:szCs w:val="28"/>
                                <w:lang w:val="en-GB"/>
                              </w:rPr>
                              <w:t xml:space="preserve">Command = </w:t>
                            </w:r>
                            <w:r w:rsidRPr="006F7576">
                              <w:rPr>
                                <w:i/>
                                <w:iCs/>
                                <w:sz w:val="32"/>
                                <w:szCs w:val="32"/>
                                <w:lang w:val="en-GB"/>
                              </w:rPr>
                              <w:t>“sudo python test</w:t>
                            </w:r>
                            <w:r w:rsidR="00C627AE">
                              <w:rPr>
                                <w:i/>
                                <w:iCs/>
                                <w:sz w:val="32"/>
                                <w:szCs w:val="32"/>
                                <w:lang w:val="en-GB"/>
                              </w:rPr>
                              <w:t>Quiz_g</w:t>
                            </w:r>
                            <w:r w:rsidRPr="006F7576">
                              <w:rPr>
                                <w:i/>
                                <w:iCs/>
                                <w:sz w:val="32"/>
                                <w:szCs w:val="32"/>
                                <w:lang w:val="en-GB"/>
                              </w:rPr>
                              <w:t>ame.py”</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anchor>
            </w:drawing>
          </mc:Choice>
          <mc:Fallback>
            <w:pict>
              <v:shape w14:anchorId="388F11AA" id="_x0000_s1038" style="position:absolute;left:0;text-align:left;margin-left:154pt;margin-top:23.35pt;width:439.2pt;height:682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5577840,866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" adj="-11796480,,5400" path="m,l4648181,r929659,929659l5577840,8661400,,8661400,,xe" fillcolor="#e7e6e6" stroked="f" strokeweight="3pt">
                <v:stroke joinstyle="miter"/>
                <v:formulas/>
                <v:path arrowok="t" o:connecttype="custom" o:connectlocs="0,0;4648181,0;5577840,929659;5577840,8661400;0,8661400;0,0" o:connectangles="0,0,0,0,0,0" textboxrect="0,0,5577840,8661400"/>
                <v:textbox inset="10.8pt,7.2pt,,7.2pt">
                  <w:txbxContent>
                    <w:p w14:paraId="0AE2B5FC" w14:textId="77777777" w:rsidR="0000247E" w:rsidRPr="006F7576" w:rsidRDefault="0000247E" w:rsidP="00A22E8E">
                      <w:pPr>
                        <w:rPr>
                          <w:b/>
                          <w:bCs/>
                          <w:i/>
                          <w:iCs/>
                          <w:sz w:val="4"/>
                          <w:szCs w:val="4"/>
                          <w:lang w:val="en-GB"/>
                        </w:rPr>
                      </w:pPr>
                    </w:p>
                    <w:p w14:paraId="3EA7B635" w14:textId="6BE9FED9" w:rsidR="0000247E" w:rsidRDefault="0000247E" w:rsidP="00A22E8E">
                      <w:pPr>
                        <w:rPr>
                          <w:sz w:val="32"/>
                          <w:szCs w:val="32"/>
                          <w:lang w:val="en-GB"/>
                        </w:rPr>
                      </w:pPr>
                      <w:r>
                        <w:rPr>
                          <w:b/>
                          <w:bCs/>
                          <w:i/>
                          <w:iCs/>
                          <w:sz w:val="32"/>
                          <w:szCs w:val="32"/>
                          <w:lang w:val="en-GB"/>
                        </w:rPr>
                        <w:t>Test Versions</w:t>
                      </w:r>
                      <w:r w:rsidRPr="00C443E3">
                        <w:rPr>
                          <w:b/>
                          <w:bCs/>
                          <w:i/>
                          <w:iCs/>
                          <w:sz w:val="32"/>
                          <w:szCs w:val="32"/>
                          <w:lang w:val="en-GB"/>
                        </w:rPr>
                        <w:t>:</w:t>
                      </w:r>
                      <w:r>
                        <w:rPr>
                          <w:sz w:val="32"/>
                          <w:szCs w:val="32"/>
                          <w:lang w:val="en-GB"/>
                        </w:rPr>
                        <w:t xml:space="preserve"> These are all test programs created throughout the project development that lead to the final project prototype. They can be accessed through the Raspberry Pi 2+ console with Linux commands.</w:t>
                      </w:r>
                    </w:p>
                    <w:p w14:paraId="4305EC8A" w14:textId="508ED629" w:rsidR="0000247E" w:rsidRPr="001140FE" w:rsidRDefault="0000247E" w:rsidP="006452ED">
                      <w:pPr>
                        <w:ind w:left="1440"/>
                        <w:rPr>
                          <w:b/>
                          <w:bCs/>
                          <w:color w:val="FF0000"/>
                          <w:sz w:val="20"/>
                          <w:szCs w:val="20"/>
                          <w:lang w:val="en-GB"/>
                        </w:rPr>
                      </w:pPr>
                      <w:r>
                        <w:rPr>
                          <w:b/>
                          <w:bCs/>
                          <w:color w:val="FF0000"/>
                          <w:sz w:val="20"/>
                          <w:szCs w:val="20"/>
                          <w:lang w:val="en-GB"/>
                        </w:rPr>
                        <w:t>These scripts were all created throughout the creation of the Raspberry Pi project, as I was teaching myself as I went and so these scripts may not be as stable as they should or could be. Run these scripts for demonstration at your own risk</w:t>
                      </w:r>
                      <w:r w:rsidRPr="001140FE">
                        <w:rPr>
                          <w:b/>
                          <w:bCs/>
                          <w:color w:val="FF0000"/>
                          <w:sz w:val="20"/>
                          <w:szCs w:val="20"/>
                          <w:lang w:val="en-GB"/>
                        </w:rPr>
                        <w:t>.</w:t>
                      </w:r>
                    </w:p>
                    <w:p w14:paraId="12DADC30" w14:textId="466A5409" w:rsidR="0000247E" w:rsidRPr="006F7576" w:rsidRDefault="0000247E" w:rsidP="00A22E8E">
                      <w:pPr>
                        <w:rPr>
                          <w:b/>
                          <w:bCs/>
                          <w:sz w:val="32"/>
                          <w:szCs w:val="32"/>
                          <w:lang w:val="en-GB"/>
                        </w:rPr>
                      </w:pPr>
                      <w:r>
                        <w:rPr>
                          <w:b/>
                          <w:bCs/>
                          <w:sz w:val="32"/>
                          <w:szCs w:val="32"/>
                          <w:lang w:val="en-GB"/>
                        </w:rPr>
                        <w:br/>
                        <w:t>Versions with Linux Commands:</w:t>
                      </w:r>
                    </w:p>
                    <w:p w14:paraId="7718D359" w14:textId="3A0C82B3" w:rsidR="0000247E" w:rsidRPr="006F7576" w:rsidRDefault="0000247E" w:rsidP="00A22E8E">
                      <w:pPr>
                        <w:rPr>
                          <w:sz w:val="28"/>
                          <w:szCs w:val="28"/>
                          <w:lang w:val="en-GB"/>
                        </w:rPr>
                      </w:pPr>
                      <w:r>
                        <w:rPr>
                          <w:b/>
                          <w:bCs/>
                          <w:i/>
                          <w:iCs/>
                          <w:sz w:val="32"/>
                          <w:szCs w:val="32"/>
                          <w:lang w:val="en-GB"/>
                        </w:rPr>
                        <w:t>Enumerate Script</w:t>
                      </w:r>
                      <w:r w:rsidRPr="00C443E3">
                        <w:rPr>
                          <w:b/>
                          <w:bCs/>
                          <w:i/>
                          <w:iCs/>
                          <w:sz w:val="32"/>
                          <w:szCs w:val="32"/>
                          <w:lang w:val="en-GB"/>
                        </w:rPr>
                        <w:t>:</w:t>
                      </w:r>
                      <w:r>
                        <w:rPr>
                          <w:sz w:val="32"/>
                          <w:szCs w:val="32"/>
                          <w:lang w:val="en-GB"/>
                        </w:rPr>
                        <w:t xml:space="preserve"> This script reads the USB ports and prints into the Raspberry Pi console a list of connected, detected USBs. </w:t>
                      </w:r>
                      <w:r>
                        <w:rPr>
                          <w:sz w:val="32"/>
                          <w:szCs w:val="32"/>
                          <w:lang w:val="en-GB"/>
                        </w:rPr>
                        <w:br/>
                      </w:r>
                      <w:r w:rsidRPr="006452ED">
                        <w:rPr>
                          <w:i/>
                          <w:iCs/>
                          <w:sz w:val="28"/>
                          <w:szCs w:val="28"/>
                          <w:lang w:val="en-GB"/>
                        </w:rPr>
                        <w:t xml:space="preserve">Command = </w:t>
                      </w:r>
                      <w:bookmarkStart w:id="2" w:name="_Hlk29832748"/>
                      <w:r w:rsidRPr="006F7576">
                        <w:rPr>
                          <w:i/>
                          <w:iCs/>
                          <w:sz w:val="32"/>
                          <w:szCs w:val="32"/>
                          <w:lang w:val="en-GB"/>
                        </w:rPr>
                        <w:t>“</w:t>
                      </w:r>
                      <w:proofErr w:type="spellStart"/>
                      <w:r w:rsidRPr="006F7576">
                        <w:rPr>
                          <w:i/>
                          <w:iCs/>
                          <w:sz w:val="32"/>
                          <w:szCs w:val="32"/>
                          <w:lang w:val="en-GB"/>
                        </w:rPr>
                        <w:t>sudo</w:t>
                      </w:r>
                      <w:proofErr w:type="spellEnd"/>
                      <w:r w:rsidRPr="006F7576">
                        <w:rPr>
                          <w:i/>
                          <w:iCs/>
                          <w:sz w:val="32"/>
                          <w:szCs w:val="32"/>
                          <w:lang w:val="en-GB"/>
                        </w:rPr>
                        <w:t xml:space="preserve"> python enumerateUSBdevices</w:t>
                      </w:r>
                      <w:r w:rsidR="00C627AE">
                        <w:rPr>
                          <w:i/>
                          <w:iCs/>
                          <w:sz w:val="32"/>
                          <w:szCs w:val="32"/>
                          <w:lang w:val="en-GB"/>
                        </w:rPr>
                        <w:t>Script</w:t>
                      </w:r>
                      <w:r w:rsidRPr="006F7576">
                        <w:rPr>
                          <w:i/>
                          <w:iCs/>
                          <w:sz w:val="32"/>
                          <w:szCs w:val="32"/>
                          <w:lang w:val="en-GB"/>
                        </w:rPr>
                        <w:t>.py”</w:t>
                      </w:r>
                      <w:r w:rsidRPr="006F7576">
                        <w:rPr>
                          <w:sz w:val="32"/>
                          <w:szCs w:val="32"/>
                          <w:lang w:val="en-GB"/>
                        </w:rPr>
                        <w:t xml:space="preserve"> </w:t>
                      </w:r>
                      <w:bookmarkEnd w:id="2"/>
                    </w:p>
                    <w:p w14:paraId="041E4FB1" w14:textId="0595D0D5" w:rsidR="0000247E" w:rsidRPr="006F7576" w:rsidRDefault="0000247E" w:rsidP="00A22E8E">
                      <w:pPr>
                        <w:rPr>
                          <w:i/>
                          <w:iCs/>
                          <w:sz w:val="32"/>
                          <w:szCs w:val="32"/>
                          <w:lang w:val="en-GB"/>
                        </w:rPr>
                      </w:pPr>
                      <w:r>
                        <w:rPr>
                          <w:b/>
                          <w:bCs/>
                          <w:i/>
                          <w:iCs/>
                          <w:sz w:val="32"/>
                          <w:szCs w:val="32"/>
                          <w:lang w:val="en-GB"/>
                        </w:rPr>
                        <w:t>Buzz Controller Read Input</w:t>
                      </w:r>
                      <w:r w:rsidRPr="00C443E3">
                        <w:rPr>
                          <w:b/>
                          <w:bCs/>
                          <w:i/>
                          <w:iCs/>
                          <w:sz w:val="32"/>
                          <w:szCs w:val="32"/>
                          <w:lang w:val="en-GB"/>
                        </w:rPr>
                        <w:t>:</w:t>
                      </w:r>
                      <w:r>
                        <w:rPr>
                          <w:sz w:val="32"/>
                          <w:szCs w:val="32"/>
                          <w:lang w:val="en-GB"/>
                        </w:rPr>
                        <w:t xml:space="preserve"> This script reads input from the Buzz Controllers and prints the relevant input string from each key press to the Raspberry Pi console.</w:t>
                      </w:r>
                      <w:r>
                        <w:rPr>
                          <w:sz w:val="32"/>
                          <w:szCs w:val="32"/>
                          <w:lang w:val="en-GB"/>
                        </w:rPr>
                        <w:br/>
                      </w:r>
                      <w:r>
                        <w:rPr>
                          <w:i/>
                          <w:iCs/>
                          <w:sz w:val="28"/>
                          <w:szCs w:val="28"/>
                          <w:lang w:val="en-GB"/>
                        </w:rPr>
                        <w:t xml:space="preserve">Command = </w:t>
                      </w:r>
                      <w:r w:rsidRPr="006F7576">
                        <w:rPr>
                          <w:i/>
                          <w:iCs/>
                          <w:sz w:val="32"/>
                          <w:szCs w:val="32"/>
                          <w:lang w:val="en-GB"/>
                        </w:rPr>
                        <w:t>“</w:t>
                      </w:r>
                      <w:proofErr w:type="spellStart"/>
                      <w:r w:rsidRPr="006F7576">
                        <w:rPr>
                          <w:i/>
                          <w:iCs/>
                          <w:sz w:val="32"/>
                          <w:szCs w:val="32"/>
                          <w:lang w:val="en-GB"/>
                        </w:rPr>
                        <w:t>sudo</w:t>
                      </w:r>
                      <w:proofErr w:type="spellEnd"/>
                      <w:r w:rsidRPr="006F7576">
                        <w:rPr>
                          <w:i/>
                          <w:iCs/>
                          <w:sz w:val="32"/>
                          <w:szCs w:val="32"/>
                          <w:lang w:val="en-GB"/>
                        </w:rPr>
                        <w:t xml:space="preserve"> python read_buzz</w:t>
                      </w:r>
                      <w:r w:rsidR="00C627AE">
                        <w:rPr>
                          <w:i/>
                          <w:iCs/>
                          <w:sz w:val="32"/>
                          <w:szCs w:val="32"/>
                          <w:lang w:val="en-GB"/>
                        </w:rPr>
                        <w:t>c</w:t>
                      </w:r>
                      <w:r w:rsidRPr="006F7576">
                        <w:rPr>
                          <w:i/>
                          <w:iCs/>
                          <w:sz w:val="32"/>
                          <w:szCs w:val="32"/>
                          <w:lang w:val="en-GB"/>
                        </w:rPr>
                        <w:t>ontroller.py”</w:t>
                      </w:r>
                    </w:p>
                    <w:p w14:paraId="19E3F266" w14:textId="45AB88E1" w:rsidR="0000247E" w:rsidRPr="009E68DE" w:rsidRDefault="0000247E" w:rsidP="00A22E8E">
                      <w:pPr>
                        <w:rPr>
                          <w:i/>
                          <w:iCs/>
                          <w:sz w:val="28"/>
                          <w:szCs w:val="28"/>
                          <w:lang w:val="en-GB"/>
                        </w:rPr>
                      </w:pPr>
                      <w:r>
                        <w:rPr>
                          <w:b/>
                          <w:bCs/>
                          <w:i/>
                          <w:iCs/>
                          <w:sz w:val="32"/>
                          <w:szCs w:val="32"/>
                          <w:lang w:val="en-GB"/>
                        </w:rPr>
                        <w:t>Buzz Controller Library</w:t>
                      </w:r>
                      <w:r w:rsidRPr="00C443E3">
                        <w:rPr>
                          <w:b/>
                          <w:bCs/>
                          <w:i/>
                          <w:iCs/>
                          <w:sz w:val="32"/>
                          <w:szCs w:val="32"/>
                          <w:lang w:val="en-GB"/>
                        </w:rPr>
                        <w:t>:</w:t>
                      </w:r>
                      <w:r>
                        <w:rPr>
                          <w:sz w:val="32"/>
                          <w:szCs w:val="32"/>
                          <w:lang w:val="en-GB"/>
                        </w:rPr>
                        <w:t xml:space="preserve"> This script reads input from the Buzz Controllers and converts it into readable feedback for Python applications to use.</w:t>
                      </w:r>
                      <w:r>
                        <w:rPr>
                          <w:sz w:val="32"/>
                          <w:szCs w:val="32"/>
                          <w:lang w:val="en-GB"/>
                        </w:rPr>
                        <w:br/>
                      </w:r>
                      <w:r>
                        <w:rPr>
                          <w:i/>
                          <w:iCs/>
                          <w:sz w:val="28"/>
                          <w:szCs w:val="28"/>
                          <w:lang w:val="en-GB"/>
                        </w:rPr>
                        <w:t xml:space="preserve">Command = </w:t>
                      </w:r>
                      <w:r w:rsidRPr="006F7576">
                        <w:rPr>
                          <w:i/>
                          <w:iCs/>
                          <w:sz w:val="32"/>
                          <w:szCs w:val="32"/>
                          <w:lang w:val="en-GB"/>
                        </w:rPr>
                        <w:t>“</w:t>
                      </w:r>
                      <w:proofErr w:type="spellStart"/>
                      <w:r w:rsidRPr="006F7576">
                        <w:rPr>
                          <w:i/>
                          <w:iCs/>
                          <w:sz w:val="32"/>
                          <w:szCs w:val="32"/>
                          <w:lang w:val="en-GB"/>
                        </w:rPr>
                        <w:t>sudo</w:t>
                      </w:r>
                      <w:proofErr w:type="spellEnd"/>
                      <w:r w:rsidRPr="006F7576">
                        <w:rPr>
                          <w:i/>
                          <w:iCs/>
                          <w:sz w:val="32"/>
                          <w:szCs w:val="32"/>
                          <w:lang w:val="en-GB"/>
                        </w:rPr>
                        <w:t xml:space="preserve"> python </w:t>
                      </w:r>
                      <w:r w:rsidR="00C627AE">
                        <w:rPr>
                          <w:i/>
                          <w:iCs/>
                          <w:sz w:val="32"/>
                          <w:szCs w:val="32"/>
                          <w:lang w:val="en-GB"/>
                        </w:rPr>
                        <w:t>B</w:t>
                      </w:r>
                      <w:r w:rsidRPr="006F7576">
                        <w:rPr>
                          <w:i/>
                          <w:iCs/>
                          <w:sz w:val="32"/>
                          <w:szCs w:val="32"/>
                          <w:lang w:val="en-GB"/>
                        </w:rPr>
                        <w:t>uzzControllerLibrary.py”</w:t>
                      </w:r>
                    </w:p>
                    <w:p w14:paraId="58D6F644" w14:textId="0779BECA" w:rsidR="0000247E" w:rsidRPr="006F7576" w:rsidRDefault="0000247E" w:rsidP="00A22E8E">
                      <w:pPr>
                        <w:rPr>
                          <w:i/>
                          <w:iCs/>
                          <w:sz w:val="28"/>
                          <w:szCs w:val="28"/>
                          <w:lang w:val="en-GB"/>
                        </w:rPr>
                      </w:pPr>
                      <w:r>
                        <w:rPr>
                          <w:b/>
                          <w:bCs/>
                          <w:i/>
                          <w:iCs/>
                          <w:sz w:val="32"/>
                          <w:szCs w:val="32"/>
                          <w:lang w:val="en-GB"/>
                        </w:rPr>
                        <w:t>Test Quiz 1</w:t>
                      </w:r>
                      <w:r w:rsidRPr="00C443E3">
                        <w:rPr>
                          <w:b/>
                          <w:bCs/>
                          <w:i/>
                          <w:iCs/>
                          <w:sz w:val="32"/>
                          <w:szCs w:val="32"/>
                          <w:lang w:val="en-GB"/>
                        </w:rPr>
                        <w:t>:</w:t>
                      </w:r>
                      <w:r>
                        <w:rPr>
                          <w:sz w:val="32"/>
                          <w:szCs w:val="32"/>
                          <w:lang w:val="en-GB"/>
                        </w:rPr>
                        <w:t xml:space="preserve"> This script communicates with the Buzz Controller Library and runs a basic quiz to test the quiz game concept.</w:t>
                      </w:r>
                      <w:r>
                        <w:rPr>
                          <w:sz w:val="32"/>
                          <w:szCs w:val="32"/>
                          <w:lang w:val="en-GB"/>
                        </w:rPr>
                        <w:br/>
                      </w:r>
                      <w:r>
                        <w:rPr>
                          <w:i/>
                          <w:iCs/>
                          <w:sz w:val="28"/>
                          <w:szCs w:val="28"/>
                          <w:lang w:val="en-GB"/>
                        </w:rPr>
                        <w:t xml:space="preserve">Command = </w:t>
                      </w:r>
                      <w:r w:rsidRPr="006F7576">
                        <w:rPr>
                          <w:i/>
                          <w:iCs/>
                          <w:sz w:val="32"/>
                          <w:szCs w:val="32"/>
                          <w:lang w:val="en-GB"/>
                        </w:rPr>
                        <w:t>“</w:t>
                      </w:r>
                      <w:proofErr w:type="spellStart"/>
                      <w:r w:rsidRPr="006F7576">
                        <w:rPr>
                          <w:i/>
                          <w:iCs/>
                          <w:sz w:val="32"/>
                          <w:szCs w:val="32"/>
                          <w:lang w:val="en-GB"/>
                        </w:rPr>
                        <w:t>sudo</w:t>
                      </w:r>
                      <w:proofErr w:type="spellEnd"/>
                      <w:r w:rsidRPr="006F7576">
                        <w:rPr>
                          <w:i/>
                          <w:iCs/>
                          <w:sz w:val="32"/>
                          <w:szCs w:val="32"/>
                          <w:lang w:val="en-GB"/>
                        </w:rPr>
                        <w:t xml:space="preserve"> python test</w:t>
                      </w:r>
                      <w:r w:rsidR="00C627AE">
                        <w:rPr>
                          <w:i/>
                          <w:iCs/>
                          <w:sz w:val="32"/>
                          <w:szCs w:val="32"/>
                          <w:lang w:val="en-GB"/>
                        </w:rPr>
                        <w:t>Quiz_g</w:t>
                      </w:r>
                      <w:r w:rsidRPr="006F7576">
                        <w:rPr>
                          <w:i/>
                          <w:iCs/>
                          <w:sz w:val="32"/>
                          <w:szCs w:val="32"/>
                          <w:lang w:val="en-GB"/>
                        </w:rPr>
                        <w:t>ame.py”</w:t>
                      </w:r>
                    </w:p>
                  </w:txbxContent>
                </v:textbox>
              </v:shape>
            </w:pict>
          </mc:Fallback>
        </mc:AlternateContent>
      </w:r>
      <w:r w:rsidR="00A22E8E" w:rsidRPr="00A22E8E">
        <w:rPr>
          <w:noProof/>
          <w:color w:val="9D9898" w:themeColor="accent6" w:themeShade="BF"/>
        </w:rPr>
        <mc:AlternateContent>
          <mc:Choice Requires="wps">
            <w:drawing>
              <wp:anchor distT="0" distB="0" distL="114300" distR="114300" simplePos="0" relativeHeight="252439552" behindDoc="0" locked="0" layoutInCell="1" allowOverlap="1" wp14:anchorId="0FCBABF7" wp14:editId="0631C214">
                <wp:simplePos x="0" y="0"/>
                <wp:positionH relativeFrom="column">
                  <wp:posOffset>6312535</wp:posOffset>
                </wp:positionH>
                <wp:positionV relativeFrom="paragraph">
                  <wp:posOffset>-653415</wp:posOffset>
                </wp:positionV>
                <wp:extent cx="7089140" cy="652780"/>
                <wp:effectExtent l="0" t="0" r="0" b="0"/>
                <wp:wrapNone/>
                <wp:docPr id="532" name="Parallelogram 532"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024F75"/>
                        </a:solid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E702" id="Parallelogram 532" o:spid="_x0000_s1026" type="#_x0000_t7" alt="Title: Shape" style="position:absolute;margin-left:497.05pt;margin-top:-51.45pt;width:558.2pt;height:51.4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" adj="1379" fillcolor="#024f75" stroked="f" strokeweight="3pt"/>
            </w:pict>
          </mc:Fallback>
        </mc:AlternateContent>
      </w:r>
      <w:r w:rsidR="00A22E8E" w:rsidRPr="00A22E8E">
        <w:rPr>
          <w:noProof/>
          <w:color w:val="9D9898" w:themeColor="accent6" w:themeShade="BF"/>
        </w:rPr>
        <mc:AlternateContent>
          <mc:Choice Requires="wps">
            <w:drawing>
              <wp:anchor distT="0" distB="0" distL="114300" distR="114300" simplePos="0" relativeHeight="252438528" behindDoc="0" locked="0" layoutInCell="1" allowOverlap="1" wp14:anchorId="6377E737" wp14:editId="3DEF2F84">
                <wp:simplePos x="0" y="0"/>
                <wp:positionH relativeFrom="column">
                  <wp:posOffset>-440055</wp:posOffset>
                </wp:positionH>
                <wp:positionV relativeFrom="paragraph">
                  <wp:posOffset>-652357</wp:posOffset>
                </wp:positionV>
                <wp:extent cx="7089140" cy="652780"/>
                <wp:effectExtent l="0" t="0" r="0" b="0"/>
                <wp:wrapNone/>
                <wp:docPr id="531" name="Parallelogram 531"/>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F2F2F2"/>
                        </a:solidFill>
                        <a:ln w="38100" cap="flat" cmpd="sng" algn="ctr">
                          <a:noFill/>
                          <a:prstDash val="solid"/>
                        </a:ln>
                        <a:effectLst/>
                      </wps:spPr>
                      <wps:txbx>
                        <w:txbxContent>
                          <w:p w14:paraId="60F7E910" w14:textId="2AE2458C" w:rsidR="0000247E" w:rsidRPr="005714F7" w:rsidRDefault="00434A66" w:rsidP="00A22E8E">
                            <w:pPr>
                              <w:rPr>
                                <w:color w:val="082A75" w:themeColor="text2"/>
                                <w:sz w:val="56"/>
                                <w:szCs w:val="56"/>
                              </w:rPr>
                            </w:pPr>
                            <w:r>
                              <w:rPr>
                                <w:color w:val="082A75" w:themeColor="text2"/>
                                <w:sz w:val="56"/>
                                <w:szCs w:val="56"/>
                              </w:rPr>
                              <w:t>G-28</w:t>
                            </w:r>
                            <w:r w:rsidR="0000247E">
                              <w:rPr>
                                <w:color w:val="082A75" w:themeColor="text2"/>
                                <w:sz w:val="56"/>
                                <w:szCs w:val="56"/>
                              </w:rPr>
                              <w:t xml:space="preserve"> Console Manual</w:t>
                            </w:r>
                          </w:p>
                          <w:p w14:paraId="21B4F703" w14:textId="77777777" w:rsidR="0000247E" w:rsidRDefault="0000247E" w:rsidP="00A22E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E737" id="Parallelogram 531" o:spid="_x0000_s1039" type="#_x0000_t7" style="position:absolute;left:0;text-align:left;margin-left:-34.65pt;margin-top:-51.35pt;width:558.2pt;height:51.4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" adj="1379" fillcolor="#f2f2f2" stroked="f" strokeweight="3pt">
                <v:textbox>
                  <w:txbxContent>
                    <w:p w14:paraId="60F7E910" w14:textId="2AE2458C" w:rsidR="0000247E" w:rsidRPr="005714F7" w:rsidRDefault="00434A66" w:rsidP="00A22E8E">
                      <w:pPr>
                        <w:rPr>
                          <w:color w:val="082A75" w:themeColor="text2"/>
                          <w:sz w:val="56"/>
                          <w:szCs w:val="56"/>
                        </w:rPr>
                      </w:pPr>
                      <w:r>
                        <w:rPr>
                          <w:color w:val="082A75" w:themeColor="text2"/>
                          <w:sz w:val="56"/>
                          <w:szCs w:val="56"/>
                        </w:rPr>
                        <w:t>G-28</w:t>
                      </w:r>
                      <w:r w:rsidR="0000247E">
                        <w:rPr>
                          <w:color w:val="082A75" w:themeColor="text2"/>
                          <w:sz w:val="56"/>
                          <w:szCs w:val="56"/>
                        </w:rPr>
                        <w:t xml:space="preserve"> Console Manual</w:t>
                      </w:r>
                    </w:p>
                    <w:p w14:paraId="21B4F703" w14:textId="77777777" w:rsidR="0000247E" w:rsidRDefault="0000247E" w:rsidP="00A22E8E">
                      <w:pPr>
                        <w:jc w:val="center"/>
                      </w:pPr>
                    </w:p>
                  </w:txbxContent>
                </v:textbox>
              </v:shape>
            </w:pict>
          </mc:Fallback>
        </mc:AlternateContent>
      </w:r>
      <w:r w:rsidR="00A22E8E" w:rsidRPr="00A22E8E">
        <w:rPr>
          <w:noProof/>
          <w:color w:val="9D9898" w:themeColor="accent6" w:themeShade="BF"/>
        </w:rPr>
        <mc:AlternateContent>
          <mc:Choice Requires="wps">
            <w:drawing>
              <wp:anchor distT="182880" distB="182880" distL="182880" distR="182880" simplePos="0" relativeHeight="252440576" behindDoc="0" locked="0" layoutInCell="1" allowOverlap="1" wp14:anchorId="39310180" wp14:editId="1BFEA1EA">
                <wp:simplePos x="0" y="0"/>
                <wp:positionH relativeFrom="margin">
                  <wp:align>left</wp:align>
                </wp:positionH>
                <wp:positionV relativeFrom="margin">
                  <wp:align>top</wp:align>
                </wp:positionV>
                <wp:extent cx="3126740" cy="9154160"/>
                <wp:effectExtent l="0" t="0" r="0" b="8890"/>
                <wp:wrapSquare wrapText="bothSides"/>
                <wp:docPr id="533" name="Snip Single Corner Rectangle 118"/>
                <wp:cNvGraphicFramePr/>
                <a:graphic xmlns:a="http://schemas.openxmlformats.org/drawingml/2006/main">
                  <a:graphicData uri="http://schemas.microsoft.com/office/word/2010/wordprocessingShape">
                    <wps:wsp>
                      <wps:cNvSpPr/>
                      <wps:spPr>
                        <a:xfrm>
                          <a:off x="0" y="0"/>
                          <a:ext cx="3126740" cy="9154160"/>
                        </a:xfrm>
                        <a:prstGeom prst="snip1Rect">
                          <a:avLst/>
                        </a:prstGeom>
                        <a:gradFill flip="none" rotWithShape="1">
                          <a:gsLst>
                            <a:gs pos="0">
                              <a:srgbClr val="082A75">
                                <a:lumMod val="60000"/>
                                <a:lumOff val="40000"/>
                                <a:alpha val="20000"/>
                              </a:srgbClr>
                            </a:gs>
                            <a:gs pos="100000">
                              <a:srgbClr val="082A75">
                                <a:lumMod val="20000"/>
                                <a:lumOff val="80000"/>
                                <a:alpha val="20000"/>
                              </a:srgbClr>
                            </a:gs>
                          </a:gsLst>
                          <a:lin ang="5400000" scaled="0"/>
                          <a:tileRect/>
                        </a:gradFill>
                        <a:ln w="38100" cap="flat" cmpd="sng" algn="ctr">
                          <a:noFill/>
                          <a:prstDash val="solid"/>
                        </a:ln>
                        <a:effectLst/>
                      </wps:spPr>
                      <wps:txbx>
                        <w:txbxContent>
                          <w:p w14:paraId="3674ECA8" w14:textId="77777777" w:rsidR="0000247E" w:rsidRDefault="0000247E" w:rsidP="00A22E8E">
                            <w:pPr>
                              <w:rPr>
                                <w:color w:val="04143A" w:themeColor="text2" w:themeShade="80"/>
                              </w:rPr>
                            </w:pPr>
                            <w:r>
                              <w:rPr>
                                <w:color w:val="04143A" w:themeColor="text2" w:themeShade="80"/>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39310180" id="_x0000_s1040" style="position:absolute;left:0;text-align:left;margin-left:0;margin-top:0;width:246.2pt;height:720.8pt;z-index:252440576;visibility:visible;mso-wrap-style:square;mso-width-percent:400;mso-height-percent:0;mso-wrap-distance-left:14.4pt;mso-wrap-distance-top:14.4pt;mso-wrap-distance-right:14.4pt;mso-wrap-distance-bottom:14.4pt;mso-position-horizontal:left;mso-position-horizontal-relative:margin;mso-position-vertical:top;mso-position-vertical-relative:margin;mso-width-percent:400;mso-height-percent:0;mso-width-relative:margin;mso-height-relative:margin;v-text-anchor:top" coordsize="3126740,915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" adj="-11796480,,5400" path="m,l2605606,r521134,521134l3126740,9154160,,9154160,,xe" fillcolor="#2766f0" stroked="f" strokeweight="3pt">
                <v:fill opacity="13107f" color2="#b7ccfa" o:opacity2="13107f" rotate="t" focus="100%" type="gradient">
                  <o:fill v:ext="view" type="gradientUnscaled"/>
                </v:fill>
                <v:stroke joinstyle="miter"/>
                <v:formulas/>
                <v:path arrowok="t" o:connecttype="custom" o:connectlocs="0,0;2605606,0;3126740,521134;3126740,9154160;0,9154160;0,0" o:connectangles="0,0,0,0,0,0" textboxrect="0,0,3126740,9154160"/>
                <v:textbox inset="18pt,7.2pt,0,7.2pt">
                  <w:txbxContent>
                    <w:p w14:paraId="3674ECA8" w14:textId="77777777" w:rsidR="0000247E" w:rsidRDefault="0000247E" w:rsidP="00A22E8E">
                      <w:pPr>
                        <w:rPr>
                          <w:color w:val="04143A" w:themeColor="text2" w:themeShade="80"/>
                        </w:rPr>
                      </w:pPr>
                      <w:r>
                        <w:rPr>
                          <w:color w:val="04143A" w:themeColor="text2" w:themeShade="80"/>
                        </w:rPr>
                        <w:t xml:space="preserve"> </w:t>
                      </w:r>
                    </w:p>
                  </w:txbxContent>
                </v:textbox>
                <w10:wrap type="square" anchorx="margin" anchory="margin"/>
              </v:shape>
            </w:pict>
          </mc:Fallback>
        </mc:AlternateContent>
      </w:r>
    </w:p>
    <w:p w14:paraId="3385CF64" w14:textId="2F720413" w:rsidR="00BA677B" w:rsidRDefault="00BA677B" w:rsidP="000A6A8E">
      <w:pPr>
        <w:ind w:firstLine="720"/>
        <w:rPr>
          <w:color w:val="9D9898" w:themeColor="accent6" w:themeShade="BF"/>
        </w:rPr>
      </w:pPr>
    </w:p>
    <w:p w14:paraId="44131C97" w14:textId="2C3C9A38" w:rsidR="00BA677B" w:rsidRDefault="00BA677B" w:rsidP="000A6A8E">
      <w:pPr>
        <w:ind w:firstLine="720"/>
        <w:rPr>
          <w:color w:val="9D9898" w:themeColor="accent6" w:themeShade="BF"/>
        </w:rPr>
      </w:pPr>
    </w:p>
    <w:p w14:paraId="2BF531E8" w14:textId="788869C5" w:rsidR="00BA677B" w:rsidRDefault="00BA677B" w:rsidP="000A6A8E">
      <w:pPr>
        <w:ind w:firstLine="720"/>
        <w:rPr>
          <w:color w:val="9D9898" w:themeColor="accent6" w:themeShade="BF"/>
        </w:rPr>
      </w:pPr>
    </w:p>
    <w:p w14:paraId="244E9843" w14:textId="79AA3D48" w:rsidR="00BA677B" w:rsidRDefault="00BA677B" w:rsidP="000A6A8E">
      <w:pPr>
        <w:ind w:firstLine="720"/>
        <w:rPr>
          <w:color w:val="9D9898" w:themeColor="accent6" w:themeShade="BF"/>
        </w:rPr>
      </w:pPr>
    </w:p>
    <w:p w14:paraId="47B6E78E" w14:textId="7480EA68" w:rsidR="00BA677B" w:rsidRDefault="00BA677B" w:rsidP="000A6A8E">
      <w:pPr>
        <w:ind w:firstLine="720"/>
        <w:rPr>
          <w:color w:val="9D9898" w:themeColor="accent6" w:themeShade="BF"/>
        </w:rPr>
      </w:pPr>
    </w:p>
    <w:p w14:paraId="3938F021" w14:textId="64965F8D" w:rsidR="00BA677B" w:rsidRDefault="00BA677B" w:rsidP="000A6A8E">
      <w:pPr>
        <w:ind w:firstLine="720"/>
        <w:rPr>
          <w:color w:val="9D9898" w:themeColor="accent6" w:themeShade="BF"/>
        </w:rPr>
      </w:pPr>
    </w:p>
    <w:p w14:paraId="1C2DFFBE" w14:textId="77DC8062" w:rsidR="00BA677B" w:rsidRDefault="006F7576" w:rsidP="000A6A8E">
      <w:pPr>
        <w:ind w:firstLine="720"/>
        <w:rPr>
          <w:color w:val="9D9898" w:themeColor="accent6" w:themeShade="BF"/>
        </w:rPr>
      </w:pPr>
      <w:r>
        <w:rPr>
          <w:noProof/>
          <w:color w:val="9D9898" w:themeColor="accent6" w:themeShade="BF"/>
        </w:rPr>
        <mc:AlternateContent>
          <mc:Choice Requires="wps">
            <w:drawing>
              <wp:anchor distT="0" distB="0" distL="114300" distR="114300" simplePos="0" relativeHeight="252445696" behindDoc="0" locked="0" layoutInCell="1" allowOverlap="1" wp14:anchorId="763EBC21" wp14:editId="372D6F3B">
                <wp:simplePos x="0" y="0"/>
                <wp:positionH relativeFrom="column">
                  <wp:posOffset>2251710</wp:posOffset>
                </wp:positionH>
                <wp:positionV relativeFrom="paragraph">
                  <wp:posOffset>97367</wp:posOffset>
                </wp:positionV>
                <wp:extent cx="676910" cy="567055"/>
                <wp:effectExtent l="0" t="0" r="8890" b="4445"/>
                <wp:wrapNone/>
                <wp:docPr id="536" name="Graphic 535" descr="Warning"/>
                <wp:cNvGraphicFramePr/>
                <a:graphic xmlns:a="http://schemas.openxmlformats.org/drawingml/2006/main">
                  <a:graphicData uri="http://schemas.microsoft.com/office/word/2010/wordprocessingShape">
                    <wps:wsp>
                      <wps:cNvSpPr/>
                      <wps:spPr>
                        <a:xfrm>
                          <a:off x="0" y="0"/>
                          <a:ext cx="676910" cy="567055"/>
                        </a:xfrm>
                        <a:custGeom>
                          <a:avLst/>
                          <a:gdLst>
                            <a:gd name="connsiteX0" fmla="*/ 816511 w 821491"/>
                            <a:gd name="connsiteY0" fmla="*/ 666988 h 724138"/>
                            <a:gd name="connsiteX1" fmla="*/ 444083 w 821491"/>
                            <a:gd name="connsiteY1" fmla="*/ 19288 h 724138"/>
                            <a:gd name="connsiteX2" fmla="*/ 378361 w 821491"/>
                            <a:gd name="connsiteY2" fmla="*/ 19288 h 724138"/>
                            <a:gd name="connsiteX3" fmla="*/ 4981 w 821491"/>
                            <a:gd name="connsiteY3" fmla="*/ 666988 h 724138"/>
                            <a:gd name="connsiteX4" fmla="*/ 38318 w 821491"/>
                            <a:gd name="connsiteY4" fmla="*/ 724138 h 724138"/>
                            <a:gd name="connsiteX5" fmla="*/ 410746 w 821491"/>
                            <a:gd name="connsiteY5" fmla="*/ 724138 h 724138"/>
                            <a:gd name="connsiteX6" fmla="*/ 783173 w 821491"/>
                            <a:gd name="connsiteY6" fmla="*/ 724138 h 724138"/>
                            <a:gd name="connsiteX7" fmla="*/ 816511 w 821491"/>
                            <a:gd name="connsiteY7" fmla="*/ 666988 h 724138"/>
                            <a:gd name="connsiteX8" fmla="*/ 382171 w 821491"/>
                            <a:gd name="connsiteY8" fmla="*/ 171688 h 724138"/>
                            <a:gd name="connsiteX9" fmla="*/ 439321 w 821491"/>
                            <a:gd name="connsiteY9" fmla="*/ 171688 h 724138"/>
                            <a:gd name="connsiteX10" fmla="*/ 439321 w 821491"/>
                            <a:gd name="connsiteY10" fmla="*/ 505063 h 724138"/>
                            <a:gd name="connsiteX11" fmla="*/ 382171 w 821491"/>
                            <a:gd name="connsiteY11" fmla="*/ 505063 h 724138"/>
                            <a:gd name="connsiteX12" fmla="*/ 382171 w 821491"/>
                            <a:gd name="connsiteY12" fmla="*/ 171688 h 724138"/>
                            <a:gd name="connsiteX13" fmla="*/ 410746 w 821491"/>
                            <a:gd name="connsiteY13" fmla="*/ 638413 h 724138"/>
                            <a:gd name="connsiteX14" fmla="*/ 363121 w 821491"/>
                            <a:gd name="connsiteY14" fmla="*/ 590788 h 724138"/>
                            <a:gd name="connsiteX15" fmla="*/ 410746 w 821491"/>
                            <a:gd name="connsiteY15" fmla="*/ 543163 h 724138"/>
                            <a:gd name="connsiteX16" fmla="*/ 458371 w 821491"/>
                            <a:gd name="connsiteY16" fmla="*/ 590788 h 724138"/>
                            <a:gd name="connsiteX17" fmla="*/ 410746 w 821491"/>
                            <a:gd name="connsiteY17" fmla="*/ 638413 h 72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21491" h="724138">
                              <a:moveTo>
                                <a:pt x="816511" y="666988"/>
                              </a:moveTo>
                              <a:lnTo>
                                <a:pt x="444083" y="19288"/>
                              </a:lnTo>
                              <a:cubicBezTo>
                                <a:pt x="429796" y="-6429"/>
                                <a:pt x="392648" y="-6429"/>
                                <a:pt x="378361" y="19288"/>
                              </a:cubicBezTo>
                              <a:lnTo>
                                <a:pt x="4981" y="666988"/>
                              </a:lnTo>
                              <a:cubicBezTo>
                                <a:pt x="-9307" y="692706"/>
                                <a:pt x="8791" y="724138"/>
                                <a:pt x="38318" y="724138"/>
                              </a:cubicBezTo>
                              <a:lnTo>
                                <a:pt x="410746" y="724138"/>
                              </a:lnTo>
                              <a:lnTo>
                                <a:pt x="783173" y="724138"/>
                              </a:lnTo>
                              <a:cubicBezTo>
                                <a:pt x="812701" y="724138"/>
                                <a:pt x="830798" y="692706"/>
                                <a:pt x="816511" y="666988"/>
                              </a:cubicBezTo>
                              <a:close/>
                              <a:moveTo>
                                <a:pt x="382171" y="171688"/>
                              </a:moveTo>
                              <a:lnTo>
                                <a:pt x="439321" y="171688"/>
                              </a:lnTo>
                              <a:lnTo>
                                <a:pt x="439321" y="505063"/>
                              </a:lnTo>
                              <a:lnTo>
                                <a:pt x="382171" y="505063"/>
                              </a:lnTo>
                              <a:lnTo>
                                <a:pt x="382171" y="171688"/>
                              </a:lnTo>
                              <a:close/>
                              <a:moveTo>
                                <a:pt x="410746" y="638413"/>
                              </a:moveTo>
                              <a:cubicBezTo>
                                <a:pt x="384076" y="638413"/>
                                <a:pt x="363121" y="617458"/>
                                <a:pt x="363121" y="590788"/>
                              </a:cubicBezTo>
                              <a:cubicBezTo>
                                <a:pt x="363121" y="564118"/>
                                <a:pt x="384076" y="543163"/>
                                <a:pt x="410746" y="543163"/>
                              </a:cubicBezTo>
                              <a:cubicBezTo>
                                <a:pt x="437416" y="543163"/>
                                <a:pt x="458371" y="564118"/>
                                <a:pt x="458371" y="590788"/>
                              </a:cubicBezTo>
                              <a:cubicBezTo>
                                <a:pt x="458371" y="617458"/>
                                <a:pt x="437416" y="638413"/>
                                <a:pt x="410746" y="638413"/>
                              </a:cubicBez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273D1" id="Graphic 535" o:spid="_x0000_s1026" alt="Warning" style="position:absolute;margin-left:177.3pt;margin-top:7.65pt;width:53.3pt;height:44.65pt;z-index:252445696;visibility:visible;mso-wrap-style:square;mso-wrap-distance-left:9pt;mso-wrap-distance-top:0;mso-wrap-distance-right:9pt;mso-wrap-distance-bottom:0;mso-position-horizontal:absolute;mso-position-horizontal-relative:text;mso-position-vertical:absolute;mso-position-vertical-relative:text;v-text-anchor:middle" coordsize="821491,72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" path="m816511,666988l444083,19288v-14287,-25717,-51435,-25717,-65722,l4981,666988v-14288,25718,3810,57150,33337,57150l410746,724138r372427,c812701,724138,830798,692706,816511,666988xm382171,171688r57150,l439321,505063r-57150,l382171,171688xm410746,638413v-26670,,-47625,-20955,-47625,-47625c363121,564118,384076,543163,410746,543163v26670,,47625,20955,47625,47625c458371,617458,437416,638413,410746,638413xe" fillcolor="black" stroked="f">
                <v:stroke joinstyle="miter"/>
                <v:path arrowok="t" o:connecttype="custom" o:connectlocs="672806,522302;365925,15104;311770,15104;4104,522302;31574,567055;338455,567055;645336,567055;672806,522302;314910,134445;362001,134445;362001,395503;314910,395503;314910,134445;338455,499926;299212,462632;338455,425338;377698,462632;338455,499926" o:connectangles="0,0,0,0,0,0,0,0,0,0,0,0,0,0,0,0,0,0"/>
              </v:shape>
            </w:pict>
          </mc:Fallback>
        </mc:AlternateContent>
      </w:r>
    </w:p>
    <w:p w14:paraId="6C423011" w14:textId="423AE5C0" w:rsidR="00BA677B" w:rsidRDefault="00BA677B" w:rsidP="000A6A8E">
      <w:pPr>
        <w:ind w:firstLine="720"/>
        <w:rPr>
          <w:color w:val="9D9898" w:themeColor="accent6" w:themeShade="BF"/>
        </w:rPr>
      </w:pPr>
    </w:p>
    <w:p w14:paraId="688CCE0A" w14:textId="7E575558" w:rsidR="00BA677B" w:rsidRDefault="006F7576" w:rsidP="000A6A8E">
      <w:pPr>
        <w:ind w:firstLine="720"/>
        <w:rPr>
          <w:color w:val="9D9898" w:themeColor="accent6" w:themeShade="BF"/>
        </w:rPr>
      </w:pPr>
      <w:r>
        <w:rPr>
          <w:noProof/>
          <w:color w:val="9D9898" w:themeColor="accent6" w:themeShade="BF"/>
        </w:rPr>
        <mc:AlternateContent>
          <mc:Choice Requires="wps">
            <w:drawing>
              <wp:anchor distT="0" distB="0" distL="114300" distR="114300" simplePos="0" relativeHeight="252451840" behindDoc="0" locked="0" layoutInCell="1" allowOverlap="1" wp14:anchorId="777204E1" wp14:editId="559F087A">
                <wp:simplePos x="0" y="0"/>
                <wp:positionH relativeFrom="column">
                  <wp:posOffset>2149475</wp:posOffset>
                </wp:positionH>
                <wp:positionV relativeFrom="paragraph">
                  <wp:posOffset>299932</wp:posOffset>
                </wp:positionV>
                <wp:extent cx="5181600" cy="0"/>
                <wp:effectExtent l="0" t="0" r="0" b="0"/>
                <wp:wrapNone/>
                <wp:docPr id="542" name="Straight Connector 542"/>
                <wp:cNvGraphicFramePr/>
                <a:graphic xmlns:a="http://schemas.openxmlformats.org/drawingml/2006/main">
                  <a:graphicData uri="http://schemas.microsoft.com/office/word/2010/wordprocessingShape">
                    <wps:wsp>
                      <wps:cNvCnPr/>
                      <wps:spPr>
                        <a:xfrm>
                          <a:off x="0" y="0"/>
                          <a:ext cx="5181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BD684" id="Straight Connector 542" o:spid="_x0000_s1026" style="position:absolute;z-index:252451840;visibility:visible;mso-wrap-style:square;mso-wrap-distance-left:9pt;mso-wrap-distance-top:0;mso-wrap-distance-right:9pt;mso-wrap-distance-bottom:0;mso-position-horizontal:absolute;mso-position-horizontal-relative:text;mso-position-vertical:absolute;mso-position-vertical-relative:text" from="169.25pt,23.6pt" to="577.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" strokecolor="#0c0a20 [2560]" strokeweight="1.5pt"/>
            </w:pict>
          </mc:Fallback>
        </mc:AlternateContent>
      </w:r>
    </w:p>
    <w:p w14:paraId="50B2BE26" w14:textId="74359FBA" w:rsidR="00BA677B" w:rsidRDefault="00BA677B" w:rsidP="000A6A8E">
      <w:pPr>
        <w:ind w:firstLine="720"/>
        <w:rPr>
          <w:color w:val="9D9898" w:themeColor="accent6" w:themeShade="BF"/>
        </w:rPr>
      </w:pPr>
    </w:p>
    <w:p w14:paraId="483DA04D" w14:textId="7F3B7C04" w:rsidR="00BA677B" w:rsidRDefault="00BA677B" w:rsidP="000A6A8E">
      <w:pPr>
        <w:ind w:firstLine="720"/>
        <w:rPr>
          <w:color w:val="9D9898" w:themeColor="accent6" w:themeShade="BF"/>
        </w:rPr>
      </w:pPr>
    </w:p>
    <w:p w14:paraId="2811A1B0" w14:textId="477496B5" w:rsidR="00BA677B" w:rsidRDefault="00BA677B" w:rsidP="000A6A8E">
      <w:pPr>
        <w:ind w:firstLine="720"/>
        <w:rPr>
          <w:color w:val="9D9898" w:themeColor="accent6" w:themeShade="BF"/>
        </w:rPr>
      </w:pPr>
    </w:p>
    <w:p w14:paraId="5EC67951" w14:textId="7F28F0EA" w:rsidR="00BA677B" w:rsidRDefault="00BA677B" w:rsidP="000A6A8E">
      <w:pPr>
        <w:ind w:firstLine="720"/>
        <w:rPr>
          <w:color w:val="9D9898" w:themeColor="accent6" w:themeShade="BF"/>
        </w:rPr>
      </w:pPr>
    </w:p>
    <w:p w14:paraId="60AF2EB3" w14:textId="3B9F863C" w:rsidR="00BA677B" w:rsidRDefault="00BA677B" w:rsidP="000A6A8E">
      <w:pPr>
        <w:ind w:firstLine="720"/>
        <w:rPr>
          <w:color w:val="9D9898" w:themeColor="accent6" w:themeShade="BF"/>
        </w:rPr>
      </w:pPr>
    </w:p>
    <w:p w14:paraId="71ED7347" w14:textId="77777777" w:rsidR="00BA677B" w:rsidRDefault="00BA677B" w:rsidP="000A6A8E">
      <w:pPr>
        <w:ind w:firstLine="720"/>
        <w:rPr>
          <w:color w:val="9D9898" w:themeColor="accent6" w:themeShade="BF"/>
        </w:rPr>
      </w:pPr>
    </w:p>
    <w:p w14:paraId="12C26DED" w14:textId="47FFE0AF" w:rsidR="00BA677B" w:rsidRDefault="00BA677B" w:rsidP="000A6A8E">
      <w:pPr>
        <w:ind w:firstLine="720"/>
        <w:rPr>
          <w:color w:val="9D9898" w:themeColor="accent6" w:themeShade="BF"/>
        </w:rPr>
      </w:pPr>
    </w:p>
    <w:p w14:paraId="3E5B6D45" w14:textId="2D84C5B8" w:rsidR="00BA677B" w:rsidRDefault="00BA677B" w:rsidP="000A6A8E">
      <w:pPr>
        <w:ind w:firstLine="720"/>
        <w:rPr>
          <w:color w:val="9D9898" w:themeColor="accent6" w:themeShade="BF"/>
        </w:rPr>
      </w:pPr>
    </w:p>
    <w:p w14:paraId="59A20194" w14:textId="37236D86" w:rsidR="00BA677B" w:rsidRDefault="00BA677B" w:rsidP="000A6A8E">
      <w:pPr>
        <w:ind w:firstLine="720"/>
        <w:rPr>
          <w:color w:val="9D9898" w:themeColor="accent6" w:themeShade="BF"/>
        </w:rPr>
      </w:pPr>
    </w:p>
    <w:p w14:paraId="652D7097" w14:textId="1B453291" w:rsidR="00BA677B" w:rsidRDefault="00BA677B" w:rsidP="000A6A8E">
      <w:pPr>
        <w:ind w:firstLine="720"/>
        <w:rPr>
          <w:color w:val="9D9898" w:themeColor="accent6" w:themeShade="BF"/>
        </w:rPr>
      </w:pPr>
    </w:p>
    <w:p w14:paraId="48B192C2" w14:textId="5F57EB26" w:rsidR="00BA677B" w:rsidRDefault="00BA677B" w:rsidP="000A6A8E">
      <w:pPr>
        <w:ind w:firstLine="720"/>
        <w:rPr>
          <w:color w:val="9D9898" w:themeColor="accent6" w:themeShade="BF"/>
        </w:rPr>
      </w:pPr>
    </w:p>
    <w:p w14:paraId="4AE5065E" w14:textId="4F321DC3" w:rsidR="00BA677B" w:rsidRDefault="00BA677B" w:rsidP="000A6A8E">
      <w:pPr>
        <w:ind w:firstLine="720"/>
        <w:rPr>
          <w:color w:val="9D9898" w:themeColor="accent6" w:themeShade="BF"/>
        </w:rPr>
      </w:pPr>
    </w:p>
    <w:p w14:paraId="50ACA4F8" w14:textId="0A41A3DA" w:rsidR="00BA677B" w:rsidRDefault="00BA677B" w:rsidP="000A6A8E">
      <w:pPr>
        <w:ind w:firstLine="720"/>
        <w:rPr>
          <w:color w:val="9D9898" w:themeColor="accent6" w:themeShade="BF"/>
        </w:rPr>
      </w:pPr>
    </w:p>
    <w:p w14:paraId="133788F0" w14:textId="548D0F24" w:rsidR="00BA677B" w:rsidRDefault="00BA677B" w:rsidP="000A6A8E">
      <w:pPr>
        <w:ind w:firstLine="720"/>
        <w:rPr>
          <w:color w:val="9D9898" w:themeColor="accent6" w:themeShade="BF"/>
        </w:rPr>
      </w:pPr>
    </w:p>
    <w:p w14:paraId="428ABB82" w14:textId="5F48457D" w:rsidR="00BA677B" w:rsidRDefault="00BA677B" w:rsidP="000A6A8E">
      <w:pPr>
        <w:ind w:firstLine="720"/>
        <w:rPr>
          <w:color w:val="9D9898" w:themeColor="accent6" w:themeShade="BF"/>
        </w:rPr>
      </w:pPr>
    </w:p>
    <w:p w14:paraId="729EAF63" w14:textId="67A6F10E" w:rsidR="00BA677B" w:rsidRDefault="00BA677B" w:rsidP="000A6A8E">
      <w:pPr>
        <w:ind w:firstLine="720"/>
        <w:rPr>
          <w:color w:val="9D9898" w:themeColor="accent6" w:themeShade="BF"/>
        </w:rPr>
      </w:pPr>
    </w:p>
    <w:p w14:paraId="0A7A932F" w14:textId="1B6D3789" w:rsidR="009E68DE" w:rsidRDefault="009E68DE" w:rsidP="000A6A8E">
      <w:pPr>
        <w:ind w:firstLine="720"/>
        <w:rPr>
          <w:color w:val="9D9898" w:themeColor="accent6" w:themeShade="BF"/>
        </w:rPr>
      </w:pPr>
    </w:p>
    <w:p w14:paraId="47F844DB" w14:textId="1A766758" w:rsidR="009E68DE" w:rsidRDefault="009E68DE" w:rsidP="000A6A8E">
      <w:pPr>
        <w:ind w:firstLine="720"/>
        <w:rPr>
          <w:color w:val="9D9898" w:themeColor="accent6" w:themeShade="BF"/>
        </w:rPr>
      </w:pPr>
    </w:p>
    <w:p w14:paraId="4B675005" w14:textId="55759A5E" w:rsidR="009E68DE" w:rsidRDefault="009E68DE" w:rsidP="000A6A8E">
      <w:pPr>
        <w:ind w:firstLine="720"/>
        <w:rPr>
          <w:color w:val="9D9898" w:themeColor="accent6" w:themeShade="BF"/>
        </w:rPr>
      </w:pPr>
    </w:p>
    <w:p w14:paraId="1BAFFE17" w14:textId="2E927B5C" w:rsidR="009E68DE" w:rsidRDefault="006F7576" w:rsidP="000A6A8E">
      <w:pPr>
        <w:ind w:firstLine="720"/>
        <w:rPr>
          <w:color w:val="9D9898" w:themeColor="accent6" w:themeShade="BF"/>
        </w:rPr>
      </w:pPr>
      <w:r w:rsidRPr="009E68DE">
        <w:rPr>
          <w:noProof/>
          <w:color w:val="9D9898" w:themeColor="accent6" w:themeShade="BF"/>
        </w:rPr>
        <w:lastRenderedPageBreak/>
        <mc:AlternateContent>
          <mc:Choice Requires="wps">
            <w:drawing>
              <wp:anchor distT="0" distB="0" distL="114300" distR="114300" simplePos="0" relativeHeight="252448768" behindDoc="0" locked="0" layoutInCell="1" allowOverlap="1" wp14:anchorId="1E5BCC9C" wp14:editId="64BA2C53">
                <wp:simplePos x="0" y="0"/>
                <wp:positionH relativeFrom="column">
                  <wp:posOffset>6286500</wp:posOffset>
                </wp:positionH>
                <wp:positionV relativeFrom="paragraph">
                  <wp:posOffset>-635635</wp:posOffset>
                </wp:positionV>
                <wp:extent cx="7089140" cy="652780"/>
                <wp:effectExtent l="0" t="0" r="0" b="0"/>
                <wp:wrapNone/>
                <wp:docPr id="539" name="Parallelogram 539"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024F75"/>
                        </a:solid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04D1" id="Parallelogram 539" o:spid="_x0000_s1026" type="#_x0000_t7" alt="Title: Shape" style="position:absolute;margin-left:495pt;margin-top:-50.05pt;width:558.2pt;height:51.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" adj="1379" fillcolor="#024f75" stroked="f" strokeweight="3pt"/>
            </w:pict>
          </mc:Fallback>
        </mc:AlternateContent>
      </w:r>
      <w:r w:rsidRPr="009E68DE">
        <w:rPr>
          <w:noProof/>
          <w:color w:val="9D9898" w:themeColor="accent6" w:themeShade="BF"/>
        </w:rPr>
        <mc:AlternateContent>
          <mc:Choice Requires="wps">
            <w:drawing>
              <wp:anchor distT="0" distB="0" distL="114300" distR="114300" simplePos="0" relativeHeight="252450816" behindDoc="0" locked="0" layoutInCell="1" allowOverlap="1" wp14:anchorId="6ED9A881" wp14:editId="7BC236B8">
                <wp:simplePos x="0" y="0"/>
                <wp:positionH relativeFrom="column">
                  <wp:posOffset>1929765</wp:posOffset>
                </wp:positionH>
                <wp:positionV relativeFrom="paragraph">
                  <wp:posOffset>307340</wp:posOffset>
                </wp:positionV>
                <wp:extent cx="5577840" cy="8661400"/>
                <wp:effectExtent l="0" t="0" r="3810" b="6350"/>
                <wp:wrapNone/>
                <wp:docPr id="541" name="Snip Single Corner Rectangle 117"/>
                <wp:cNvGraphicFramePr/>
                <a:graphic xmlns:a="http://schemas.openxmlformats.org/drawingml/2006/main">
                  <a:graphicData uri="http://schemas.microsoft.com/office/word/2010/wordprocessingShape">
                    <wps:wsp>
                      <wps:cNvSpPr/>
                      <wps:spPr>
                        <a:xfrm>
                          <a:off x="0" y="0"/>
                          <a:ext cx="5577840" cy="8661400"/>
                        </a:xfrm>
                        <a:prstGeom prst="snip1Rect">
                          <a:avLst/>
                        </a:prstGeom>
                        <a:solidFill>
                          <a:srgbClr val="E7E6E6"/>
                        </a:solidFill>
                        <a:ln w="38100" cap="flat" cmpd="sng" algn="ctr">
                          <a:noFill/>
                          <a:prstDash val="solid"/>
                        </a:ln>
                        <a:effectLst/>
                      </wps:spPr>
                      <wps:txbx>
                        <w:txbxContent>
                          <w:p w14:paraId="5B40F98B" w14:textId="77777777" w:rsidR="0000247E" w:rsidRPr="00EE32C3" w:rsidRDefault="0000247E" w:rsidP="006F7576">
                            <w:pPr>
                              <w:rPr>
                                <w:sz w:val="12"/>
                                <w:szCs w:val="12"/>
                                <w:lang w:val="en-GB"/>
                              </w:rPr>
                            </w:pPr>
                          </w:p>
                          <w:p w14:paraId="2D0D224F" w14:textId="601FD4AE" w:rsidR="0000247E" w:rsidRPr="006F7576" w:rsidRDefault="0000247E" w:rsidP="006F7576">
                            <w:pPr>
                              <w:rPr>
                                <w:i/>
                                <w:iCs/>
                                <w:sz w:val="28"/>
                                <w:szCs w:val="28"/>
                                <w:lang w:val="en-GB"/>
                              </w:rPr>
                            </w:pPr>
                            <w:r>
                              <w:rPr>
                                <w:b/>
                                <w:bCs/>
                                <w:i/>
                                <w:iCs/>
                                <w:sz w:val="32"/>
                                <w:szCs w:val="32"/>
                                <w:lang w:val="en-GB"/>
                              </w:rPr>
                              <w:t>Test Quiz 2</w:t>
                            </w:r>
                            <w:r w:rsidRPr="00C443E3">
                              <w:rPr>
                                <w:b/>
                                <w:bCs/>
                                <w:i/>
                                <w:iCs/>
                                <w:sz w:val="32"/>
                                <w:szCs w:val="32"/>
                                <w:lang w:val="en-GB"/>
                              </w:rPr>
                              <w:t>:</w:t>
                            </w:r>
                            <w:r>
                              <w:rPr>
                                <w:sz w:val="32"/>
                                <w:szCs w:val="32"/>
                                <w:lang w:val="en-GB"/>
                              </w:rPr>
                              <w:t xml:space="preserve"> This script is a fully working quiz that communicates with the Buzz Controller Library, which was created during the Hackspace session on 7</w:t>
                            </w:r>
                            <w:r w:rsidRPr="006F7576">
                              <w:rPr>
                                <w:sz w:val="32"/>
                                <w:szCs w:val="32"/>
                                <w:vertAlign w:val="superscript"/>
                                <w:lang w:val="en-GB"/>
                              </w:rPr>
                              <w:t>th</w:t>
                            </w:r>
                            <w:r>
                              <w:rPr>
                                <w:sz w:val="32"/>
                                <w:szCs w:val="32"/>
                                <w:lang w:val="en-GB"/>
                              </w:rPr>
                              <w:t xml:space="preserve"> Nov ‘19.</w:t>
                            </w:r>
                            <w:r>
                              <w:rPr>
                                <w:sz w:val="32"/>
                                <w:szCs w:val="32"/>
                                <w:lang w:val="en-GB"/>
                              </w:rPr>
                              <w:br/>
                            </w:r>
                            <w:r>
                              <w:rPr>
                                <w:i/>
                                <w:iCs/>
                                <w:sz w:val="28"/>
                                <w:szCs w:val="28"/>
                                <w:lang w:val="en-GB"/>
                              </w:rPr>
                              <w:t xml:space="preserve">Command = </w:t>
                            </w:r>
                            <w:r w:rsidRPr="000038D2">
                              <w:rPr>
                                <w:i/>
                                <w:iCs/>
                                <w:sz w:val="32"/>
                                <w:szCs w:val="32"/>
                                <w:lang w:val="en-GB"/>
                              </w:rPr>
                              <w:t>“</w:t>
                            </w:r>
                            <w:r w:rsidR="00CD2B0A" w:rsidRPr="00CD2B0A">
                              <w:rPr>
                                <w:i/>
                                <w:iCs/>
                                <w:sz w:val="32"/>
                                <w:szCs w:val="32"/>
                                <w:lang w:val="en-GB"/>
                              </w:rPr>
                              <w:t>sudo python hackspaceHP_game.py</w:t>
                            </w:r>
                            <w:r w:rsidRPr="000038D2">
                              <w:rPr>
                                <w:i/>
                                <w:iCs/>
                                <w:sz w:val="32"/>
                                <w:szCs w:val="32"/>
                                <w:lang w:val="en-GB"/>
                              </w:rPr>
                              <w:t>”</w:t>
                            </w:r>
                          </w:p>
                          <w:p w14:paraId="0F7C13B5" w14:textId="04BA910A" w:rsidR="0000247E" w:rsidRPr="00F1049B" w:rsidRDefault="0000247E" w:rsidP="009E68DE">
                            <w:pPr>
                              <w:rPr>
                                <w:i/>
                                <w:iCs/>
                                <w:sz w:val="28"/>
                                <w:szCs w:val="28"/>
                                <w:lang w:val="en-GB"/>
                              </w:rPr>
                            </w:pPr>
                            <w:r>
                              <w:rPr>
                                <w:b/>
                                <w:bCs/>
                                <w:i/>
                                <w:iCs/>
                                <w:sz w:val="32"/>
                                <w:szCs w:val="32"/>
                                <w:lang w:val="en-GB"/>
                              </w:rPr>
                              <w:t>Test GUI</w:t>
                            </w:r>
                            <w:r w:rsidRPr="00C443E3">
                              <w:rPr>
                                <w:b/>
                                <w:bCs/>
                                <w:i/>
                                <w:iCs/>
                                <w:sz w:val="32"/>
                                <w:szCs w:val="32"/>
                                <w:lang w:val="en-GB"/>
                              </w:rPr>
                              <w:t>:</w:t>
                            </w:r>
                            <w:r>
                              <w:rPr>
                                <w:sz w:val="32"/>
                                <w:szCs w:val="32"/>
                                <w:lang w:val="en-GB"/>
                              </w:rPr>
                              <w:t xml:space="preserve"> This script accesses the Guizero library and experiments with drawing GUI elements to see how they work with Python.</w:t>
                            </w:r>
                            <w:r>
                              <w:rPr>
                                <w:sz w:val="32"/>
                                <w:szCs w:val="32"/>
                                <w:lang w:val="en-GB"/>
                              </w:rPr>
                              <w:br/>
                            </w:r>
                            <w:r>
                              <w:rPr>
                                <w:i/>
                                <w:iCs/>
                                <w:sz w:val="28"/>
                                <w:szCs w:val="28"/>
                                <w:lang w:val="en-GB"/>
                              </w:rPr>
                              <w:t xml:space="preserve">Command = </w:t>
                            </w:r>
                            <w:r w:rsidRPr="000038D2">
                              <w:rPr>
                                <w:i/>
                                <w:iCs/>
                                <w:sz w:val="32"/>
                                <w:szCs w:val="32"/>
                                <w:lang w:val="en-GB"/>
                              </w:rPr>
                              <w:t xml:space="preserve">“sudo python </w:t>
                            </w:r>
                            <w:r w:rsidR="00C627AE">
                              <w:rPr>
                                <w:i/>
                                <w:iCs/>
                                <w:sz w:val="32"/>
                                <w:szCs w:val="32"/>
                                <w:lang w:val="en-GB"/>
                              </w:rPr>
                              <w:t>gui_</w:t>
                            </w:r>
                            <w:r w:rsidRPr="000038D2">
                              <w:rPr>
                                <w:i/>
                                <w:iCs/>
                                <w:sz w:val="32"/>
                                <w:szCs w:val="32"/>
                                <w:lang w:val="en-GB"/>
                              </w:rPr>
                              <w:t>test.py”</w:t>
                            </w:r>
                          </w:p>
                          <w:p w14:paraId="3B29FEEA" w14:textId="6C67C096" w:rsidR="0000247E" w:rsidRDefault="0000247E" w:rsidP="009E68DE">
                            <w:pPr>
                              <w:rPr>
                                <w:sz w:val="32"/>
                                <w:szCs w:val="32"/>
                                <w:lang w:val="en-GB"/>
                              </w:rPr>
                            </w:pPr>
                            <w:r w:rsidRPr="006452ED">
                              <w:rPr>
                                <w:b/>
                                <w:bCs/>
                                <w:i/>
                                <w:iCs/>
                                <w:sz w:val="32"/>
                                <w:szCs w:val="32"/>
                                <w:lang w:val="en-GB"/>
                              </w:rPr>
                              <w:t>Test Quiz &amp; GUI:</w:t>
                            </w:r>
                            <w:r>
                              <w:rPr>
                                <w:sz w:val="32"/>
                                <w:szCs w:val="32"/>
                                <w:lang w:val="en-GB"/>
                              </w:rPr>
                              <w:t xml:space="preserve"> This script tests linking the Test Quiz 2 with the Test GUI to see the feasibility of incorporating a GUI to the project.</w:t>
                            </w:r>
                            <w:r>
                              <w:rPr>
                                <w:sz w:val="32"/>
                                <w:szCs w:val="32"/>
                                <w:lang w:val="en-GB"/>
                              </w:rPr>
                              <w:br/>
                            </w:r>
                            <w:r>
                              <w:rPr>
                                <w:i/>
                                <w:iCs/>
                                <w:sz w:val="28"/>
                                <w:szCs w:val="28"/>
                                <w:lang w:val="en-GB"/>
                              </w:rPr>
                              <w:t xml:space="preserve">Command = </w:t>
                            </w:r>
                            <w:r w:rsidRPr="000038D2">
                              <w:rPr>
                                <w:i/>
                                <w:iCs/>
                                <w:sz w:val="32"/>
                                <w:szCs w:val="32"/>
                                <w:lang w:val="en-GB"/>
                              </w:rPr>
                              <w:t>“sudo</w:t>
                            </w:r>
                            <w:r w:rsidR="00C627AE">
                              <w:rPr>
                                <w:i/>
                                <w:iCs/>
                                <w:sz w:val="32"/>
                                <w:szCs w:val="32"/>
                                <w:lang w:val="en-GB"/>
                              </w:rPr>
                              <w:t xml:space="preserve"> python hackspaceGUI_game.py</w:t>
                            </w:r>
                            <w:r w:rsidRPr="000038D2">
                              <w:rPr>
                                <w:i/>
                                <w:iCs/>
                                <w:sz w:val="32"/>
                                <w:szCs w:val="32"/>
                                <w:lang w:val="en-GB"/>
                              </w:rPr>
                              <w:t>”</w:t>
                            </w:r>
                          </w:p>
                          <w:p w14:paraId="4FB06DDB" w14:textId="58BB32F9" w:rsidR="0000247E" w:rsidRDefault="0000247E" w:rsidP="009E68DE">
                            <w:pPr>
                              <w:rPr>
                                <w:sz w:val="32"/>
                                <w:szCs w:val="32"/>
                                <w:lang w:val="en-GB"/>
                              </w:rPr>
                            </w:pPr>
                            <w:r w:rsidRPr="006452ED">
                              <w:rPr>
                                <w:b/>
                                <w:bCs/>
                                <w:i/>
                                <w:iCs/>
                                <w:sz w:val="32"/>
                                <w:szCs w:val="32"/>
                                <w:lang w:val="en-GB"/>
                              </w:rPr>
                              <w:t>Test Fastest Finger:</w:t>
                            </w:r>
                            <w:r>
                              <w:rPr>
                                <w:sz w:val="32"/>
                                <w:szCs w:val="32"/>
                                <w:lang w:val="en-GB"/>
                              </w:rPr>
                              <w:t xml:space="preserve"> This script communicates with the Buzz Controller Library and runs a basic fastest finger game to test the fastest finger game concept.</w:t>
                            </w:r>
                            <w:r>
                              <w:rPr>
                                <w:sz w:val="32"/>
                                <w:szCs w:val="32"/>
                                <w:lang w:val="en-GB"/>
                              </w:rPr>
                              <w:br/>
                            </w:r>
                            <w:r>
                              <w:rPr>
                                <w:i/>
                                <w:iCs/>
                                <w:sz w:val="28"/>
                                <w:szCs w:val="28"/>
                                <w:lang w:val="en-GB"/>
                              </w:rPr>
                              <w:t xml:space="preserve">Command = </w:t>
                            </w:r>
                            <w:r w:rsidRPr="000038D2">
                              <w:rPr>
                                <w:i/>
                                <w:iCs/>
                                <w:sz w:val="32"/>
                                <w:szCs w:val="32"/>
                                <w:lang w:val="en-GB"/>
                              </w:rPr>
                              <w:t>“sudo</w:t>
                            </w:r>
                            <w:r w:rsidR="00C627AE">
                              <w:rPr>
                                <w:i/>
                                <w:iCs/>
                                <w:sz w:val="32"/>
                                <w:szCs w:val="32"/>
                                <w:lang w:val="en-GB"/>
                              </w:rPr>
                              <w:t xml:space="preserve"> python fastestfinger_game.py</w:t>
                            </w:r>
                            <w:r w:rsidRPr="000038D2">
                              <w:rPr>
                                <w:i/>
                                <w:iCs/>
                                <w:sz w:val="32"/>
                                <w:szCs w:val="32"/>
                                <w:lang w:val="en-GB"/>
                              </w:rPr>
                              <w:t>”</w:t>
                            </w:r>
                          </w:p>
                          <w:p w14:paraId="3E735A0D" w14:textId="4F26B561" w:rsidR="0000247E" w:rsidRDefault="0000247E" w:rsidP="009E68DE">
                            <w:pPr>
                              <w:rPr>
                                <w:sz w:val="32"/>
                                <w:szCs w:val="32"/>
                                <w:lang w:val="en-GB"/>
                              </w:rPr>
                            </w:pPr>
                            <w:r w:rsidRPr="006452ED">
                              <w:rPr>
                                <w:b/>
                                <w:bCs/>
                                <w:i/>
                                <w:iCs/>
                                <w:sz w:val="32"/>
                                <w:szCs w:val="32"/>
                                <w:lang w:val="en-GB"/>
                              </w:rPr>
                              <w:t>Test Console GUI:</w:t>
                            </w:r>
                            <w:r>
                              <w:rPr>
                                <w:sz w:val="32"/>
                                <w:szCs w:val="32"/>
                                <w:lang w:val="en-GB"/>
                              </w:rPr>
                              <w:t xml:space="preserve"> This script incorporates GUI imagery that I created myself and is an evolutionary follow-on from the Test GUI and Test Quiz &amp; GUI scripts.</w:t>
                            </w:r>
                            <w:r>
                              <w:rPr>
                                <w:sz w:val="32"/>
                                <w:szCs w:val="32"/>
                                <w:lang w:val="en-GB"/>
                              </w:rPr>
                              <w:br/>
                            </w:r>
                            <w:r>
                              <w:rPr>
                                <w:i/>
                                <w:iCs/>
                                <w:sz w:val="28"/>
                                <w:szCs w:val="28"/>
                                <w:lang w:val="en-GB"/>
                              </w:rPr>
                              <w:t xml:space="preserve">Command = </w:t>
                            </w:r>
                            <w:r w:rsidRPr="000038D2">
                              <w:rPr>
                                <w:i/>
                                <w:iCs/>
                                <w:sz w:val="32"/>
                                <w:szCs w:val="32"/>
                                <w:lang w:val="en-GB"/>
                              </w:rPr>
                              <w:t>“sudo</w:t>
                            </w:r>
                            <w:r w:rsidR="00C627AE">
                              <w:rPr>
                                <w:i/>
                                <w:iCs/>
                                <w:sz w:val="32"/>
                                <w:szCs w:val="32"/>
                                <w:lang w:val="en-GB"/>
                              </w:rPr>
                              <w:t xml:space="preserve"> python consoleGUI_game.py</w:t>
                            </w:r>
                            <w:r w:rsidRPr="000038D2">
                              <w:rPr>
                                <w:i/>
                                <w:iCs/>
                                <w:sz w:val="32"/>
                                <w:szCs w:val="32"/>
                                <w:lang w:val="en-GB"/>
                              </w:rPr>
                              <w:t>”</w:t>
                            </w:r>
                          </w:p>
                          <w:p w14:paraId="590FE0B8" w14:textId="449CC71F" w:rsidR="0000247E" w:rsidRPr="000038D2" w:rsidRDefault="0000247E" w:rsidP="009E68DE">
                            <w:pPr>
                              <w:rPr>
                                <w:i/>
                                <w:iCs/>
                                <w:sz w:val="28"/>
                                <w:szCs w:val="28"/>
                                <w:lang w:val="en-GB"/>
                              </w:rPr>
                            </w:pPr>
                            <w:r w:rsidRPr="00C627AE">
                              <w:rPr>
                                <w:b/>
                                <w:bCs/>
                                <w:i/>
                                <w:iCs/>
                                <w:sz w:val="32"/>
                                <w:szCs w:val="32"/>
                                <w:lang w:val="en-GB"/>
                              </w:rPr>
                              <w:t>Console Process:</w:t>
                            </w:r>
                            <w:r>
                              <w:rPr>
                                <w:sz w:val="32"/>
                                <w:szCs w:val="32"/>
                                <w:lang w:val="en-GB"/>
                              </w:rPr>
                              <w:t xml:space="preserve"> This script tests running a python application at the Raspberry Pi boot. This script is used to run the Raspberry Pi Custom Games Console scripts when the device is switched on.</w:t>
                            </w:r>
                            <w:r>
                              <w:rPr>
                                <w:sz w:val="32"/>
                                <w:szCs w:val="32"/>
                                <w:lang w:val="en-GB"/>
                              </w:rPr>
                              <w:br/>
                            </w:r>
                            <w:r>
                              <w:rPr>
                                <w:i/>
                                <w:iCs/>
                                <w:sz w:val="28"/>
                                <w:szCs w:val="28"/>
                                <w:lang w:val="en-GB"/>
                              </w:rPr>
                              <w:t xml:space="preserve">Command = </w:t>
                            </w:r>
                            <w:bookmarkStart w:id="2" w:name="_Hlk29832851"/>
                            <w:r w:rsidRPr="000038D2">
                              <w:rPr>
                                <w:i/>
                                <w:iCs/>
                                <w:sz w:val="32"/>
                                <w:szCs w:val="32"/>
                                <w:lang w:val="en-GB"/>
                              </w:rPr>
                              <w:t>“</w:t>
                            </w:r>
                            <w:r w:rsidR="003A5733">
                              <w:rPr>
                                <w:i/>
                                <w:iCs/>
                                <w:sz w:val="32"/>
                                <w:szCs w:val="32"/>
                                <w:lang w:val="en-GB"/>
                              </w:rPr>
                              <w:t>cat /pi/consoleGUI_process.txt</w:t>
                            </w:r>
                            <w:r w:rsidRPr="000038D2">
                              <w:rPr>
                                <w:i/>
                                <w:iCs/>
                                <w:sz w:val="32"/>
                                <w:szCs w:val="32"/>
                                <w:lang w:val="en-GB"/>
                              </w:rPr>
                              <w:t>”</w:t>
                            </w:r>
                            <w:bookmarkEnd w:id="2"/>
                          </w:p>
                          <w:p w14:paraId="6A528959" w14:textId="77777777" w:rsidR="0000247E" w:rsidRPr="00737111" w:rsidRDefault="0000247E" w:rsidP="009E68DE">
                            <w:pPr>
                              <w:rPr>
                                <w:sz w:val="32"/>
                                <w:szCs w:val="32"/>
                                <w:lang w:val="en-GB"/>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anchor>
            </w:drawing>
          </mc:Choice>
          <mc:Fallback>
            <w:pict>
              <v:shape w14:anchorId="6ED9A881" id="_x0000_s1041" style="position:absolute;left:0;text-align:left;margin-left:151.95pt;margin-top:24.2pt;width:439.2pt;height:682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5577840,866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" adj="-11796480,,5400" path="m,l4648181,r929659,929659l5577840,8661400,,8661400,,xe" fillcolor="#e7e6e6" stroked="f" strokeweight="3pt">
                <v:stroke joinstyle="miter"/>
                <v:formulas/>
                <v:path arrowok="t" o:connecttype="custom" o:connectlocs="0,0;4648181,0;5577840,929659;5577840,8661400;0,8661400;0,0" o:connectangles="0,0,0,0,0,0" textboxrect="0,0,5577840,8661400"/>
                <v:textbox inset="10.8pt,7.2pt,,7.2pt">
                  <w:txbxContent>
                    <w:p w14:paraId="5B40F98B" w14:textId="77777777" w:rsidR="0000247E" w:rsidRPr="00EE32C3" w:rsidRDefault="0000247E" w:rsidP="006F7576">
                      <w:pPr>
                        <w:rPr>
                          <w:sz w:val="12"/>
                          <w:szCs w:val="12"/>
                          <w:lang w:val="en-GB"/>
                        </w:rPr>
                      </w:pPr>
                    </w:p>
                    <w:p w14:paraId="2D0D224F" w14:textId="601FD4AE" w:rsidR="0000247E" w:rsidRPr="006F7576" w:rsidRDefault="0000247E" w:rsidP="006F7576">
                      <w:pPr>
                        <w:rPr>
                          <w:i/>
                          <w:iCs/>
                          <w:sz w:val="28"/>
                          <w:szCs w:val="28"/>
                          <w:lang w:val="en-GB"/>
                        </w:rPr>
                      </w:pPr>
                      <w:r>
                        <w:rPr>
                          <w:b/>
                          <w:bCs/>
                          <w:i/>
                          <w:iCs/>
                          <w:sz w:val="32"/>
                          <w:szCs w:val="32"/>
                          <w:lang w:val="en-GB"/>
                        </w:rPr>
                        <w:t>Test Quiz 2</w:t>
                      </w:r>
                      <w:r w:rsidRPr="00C443E3">
                        <w:rPr>
                          <w:b/>
                          <w:bCs/>
                          <w:i/>
                          <w:iCs/>
                          <w:sz w:val="32"/>
                          <w:szCs w:val="32"/>
                          <w:lang w:val="en-GB"/>
                        </w:rPr>
                        <w:t>:</w:t>
                      </w:r>
                      <w:r>
                        <w:rPr>
                          <w:sz w:val="32"/>
                          <w:szCs w:val="32"/>
                          <w:lang w:val="en-GB"/>
                        </w:rPr>
                        <w:t xml:space="preserve"> This script is a fully working quiz that communicates with the Buzz Controller Library, which was created during the Hackspace session on 7</w:t>
                      </w:r>
                      <w:r w:rsidRPr="006F7576">
                        <w:rPr>
                          <w:sz w:val="32"/>
                          <w:szCs w:val="32"/>
                          <w:vertAlign w:val="superscript"/>
                          <w:lang w:val="en-GB"/>
                        </w:rPr>
                        <w:t>th</w:t>
                      </w:r>
                      <w:r>
                        <w:rPr>
                          <w:sz w:val="32"/>
                          <w:szCs w:val="32"/>
                          <w:lang w:val="en-GB"/>
                        </w:rPr>
                        <w:t xml:space="preserve"> Nov ‘19.</w:t>
                      </w:r>
                      <w:r>
                        <w:rPr>
                          <w:sz w:val="32"/>
                          <w:szCs w:val="32"/>
                          <w:lang w:val="en-GB"/>
                        </w:rPr>
                        <w:br/>
                      </w:r>
                      <w:r>
                        <w:rPr>
                          <w:i/>
                          <w:iCs/>
                          <w:sz w:val="28"/>
                          <w:szCs w:val="28"/>
                          <w:lang w:val="en-GB"/>
                        </w:rPr>
                        <w:t xml:space="preserve">Command = </w:t>
                      </w:r>
                      <w:r w:rsidRPr="000038D2">
                        <w:rPr>
                          <w:i/>
                          <w:iCs/>
                          <w:sz w:val="32"/>
                          <w:szCs w:val="32"/>
                          <w:lang w:val="en-GB"/>
                        </w:rPr>
                        <w:t>“</w:t>
                      </w:r>
                      <w:proofErr w:type="spellStart"/>
                      <w:r w:rsidR="00CD2B0A" w:rsidRPr="00CD2B0A">
                        <w:rPr>
                          <w:i/>
                          <w:iCs/>
                          <w:sz w:val="32"/>
                          <w:szCs w:val="32"/>
                          <w:lang w:val="en-GB"/>
                        </w:rPr>
                        <w:t>sudo</w:t>
                      </w:r>
                      <w:proofErr w:type="spellEnd"/>
                      <w:r w:rsidR="00CD2B0A" w:rsidRPr="00CD2B0A">
                        <w:rPr>
                          <w:i/>
                          <w:iCs/>
                          <w:sz w:val="32"/>
                          <w:szCs w:val="32"/>
                          <w:lang w:val="en-GB"/>
                        </w:rPr>
                        <w:t xml:space="preserve"> python hackspaceHP_game.py</w:t>
                      </w:r>
                      <w:r w:rsidRPr="000038D2">
                        <w:rPr>
                          <w:i/>
                          <w:iCs/>
                          <w:sz w:val="32"/>
                          <w:szCs w:val="32"/>
                          <w:lang w:val="en-GB"/>
                        </w:rPr>
                        <w:t>”</w:t>
                      </w:r>
                    </w:p>
                    <w:p w14:paraId="0F7C13B5" w14:textId="04BA910A" w:rsidR="0000247E" w:rsidRPr="00F1049B" w:rsidRDefault="0000247E" w:rsidP="009E68DE">
                      <w:pPr>
                        <w:rPr>
                          <w:i/>
                          <w:iCs/>
                          <w:sz w:val="28"/>
                          <w:szCs w:val="28"/>
                          <w:lang w:val="en-GB"/>
                        </w:rPr>
                      </w:pPr>
                      <w:r>
                        <w:rPr>
                          <w:b/>
                          <w:bCs/>
                          <w:i/>
                          <w:iCs/>
                          <w:sz w:val="32"/>
                          <w:szCs w:val="32"/>
                          <w:lang w:val="en-GB"/>
                        </w:rPr>
                        <w:t>Test GUI</w:t>
                      </w:r>
                      <w:r w:rsidRPr="00C443E3">
                        <w:rPr>
                          <w:b/>
                          <w:bCs/>
                          <w:i/>
                          <w:iCs/>
                          <w:sz w:val="32"/>
                          <w:szCs w:val="32"/>
                          <w:lang w:val="en-GB"/>
                        </w:rPr>
                        <w:t>:</w:t>
                      </w:r>
                      <w:r>
                        <w:rPr>
                          <w:sz w:val="32"/>
                          <w:szCs w:val="32"/>
                          <w:lang w:val="en-GB"/>
                        </w:rPr>
                        <w:t xml:space="preserve"> This script accesses the </w:t>
                      </w:r>
                      <w:proofErr w:type="spellStart"/>
                      <w:r>
                        <w:rPr>
                          <w:sz w:val="32"/>
                          <w:szCs w:val="32"/>
                          <w:lang w:val="en-GB"/>
                        </w:rPr>
                        <w:t>Guizero</w:t>
                      </w:r>
                      <w:proofErr w:type="spellEnd"/>
                      <w:r>
                        <w:rPr>
                          <w:sz w:val="32"/>
                          <w:szCs w:val="32"/>
                          <w:lang w:val="en-GB"/>
                        </w:rPr>
                        <w:t xml:space="preserve"> library and experiments with drawing GUI elements to see how they work with Python.</w:t>
                      </w:r>
                      <w:r>
                        <w:rPr>
                          <w:sz w:val="32"/>
                          <w:szCs w:val="32"/>
                          <w:lang w:val="en-GB"/>
                        </w:rPr>
                        <w:br/>
                      </w:r>
                      <w:r>
                        <w:rPr>
                          <w:i/>
                          <w:iCs/>
                          <w:sz w:val="28"/>
                          <w:szCs w:val="28"/>
                          <w:lang w:val="en-GB"/>
                        </w:rPr>
                        <w:t xml:space="preserve">Command = </w:t>
                      </w:r>
                      <w:r w:rsidRPr="000038D2">
                        <w:rPr>
                          <w:i/>
                          <w:iCs/>
                          <w:sz w:val="32"/>
                          <w:szCs w:val="32"/>
                          <w:lang w:val="en-GB"/>
                        </w:rPr>
                        <w:t>“</w:t>
                      </w:r>
                      <w:proofErr w:type="spellStart"/>
                      <w:r w:rsidRPr="000038D2">
                        <w:rPr>
                          <w:i/>
                          <w:iCs/>
                          <w:sz w:val="32"/>
                          <w:szCs w:val="32"/>
                          <w:lang w:val="en-GB"/>
                        </w:rPr>
                        <w:t>sudo</w:t>
                      </w:r>
                      <w:proofErr w:type="spellEnd"/>
                      <w:r w:rsidRPr="000038D2">
                        <w:rPr>
                          <w:i/>
                          <w:iCs/>
                          <w:sz w:val="32"/>
                          <w:szCs w:val="32"/>
                          <w:lang w:val="en-GB"/>
                        </w:rPr>
                        <w:t xml:space="preserve"> python </w:t>
                      </w:r>
                      <w:r w:rsidR="00C627AE">
                        <w:rPr>
                          <w:i/>
                          <w:iCs/>
                          <w:sz w:val="32"/>
                          <w:szCs w:val="32"/>
                          <w:lang w:val="en-GB"/>
                        </w:rPr>
                        <w:t>gui_</w:t>
                      </w:r>
                      <w:r w:rsidRPr="000038D2">
                        <w:rPr>
                          <w:i/>
                          <w:iCs/>
                          <w:sz w:val="32"/>
                          <w:szCs w:val="32"/>
                          <w:lang w:val="en-GB"/>
                        </w:rPr>
                        <w:t>test.py”</w:t>
                      </w:r>
                    </w:p>
                    <w:p w14:paraId="3B29FEEA" w14:textId="6C67C096" w:rsidR="0000247E" w:rsidRDefault="0000247E" w:rsidP="009E68DE">
                      <w:pPr>
                        <w:rPr>
                          <w:sz w:val="32"/>
                          <w:szCs w:val="32"/>
                          <w:lang w:val="en-GB"/>
                        </w:rPr>
                      </w:pPr>
                      <w:r w:rsidRPr="006452ED">
                        <w:rPr>
                          <w:b/>
                          <w:bCs/>
                          <w:i/>
                          <w:iCs/>
                          <w:sz w:val="32"/>
                          <w:szCs w:val="32"/>
                          <w:lang w:val="en-GB"/>
                        </w:rPr>
                        <w:t>Test Quiz &amp; GUI:</w:t>
                      </w:r>
                      <w:r>
                        <w:rPr>
                          <w:sz w:val="32"/>
                          <w:szCs w:val="32"/>
                          <w:lang w:val="en-GB"/>
                        </w:rPr>
                        <w:t xml:space="preserve"> This script tests linking the Test Quiz 2 with the Test GUI to see the feasibility of incorporating a GUI to the project.</w:t>
                      </w:r>
                      <w:r>
                        <w:rPr>
                          <w:sz w:val="32"/>
                          <w:szCs w:val="32"/>
                          <w:lang w:val="en-GB"/>
                        </w:rPr>
                        <w:br/>
                      </w:r>
                      <w:r>
                        <w:rPr>
                          <w:i/>
                          <w:iCs/>
                          <w:sz w:val="28"/>
                          <w:szCs w:val="28"/>
                          <w:lang w:val="en-GB"/>
                        </w:rPr>
                        <w:t xml:space="preserve">Command = </w:t>
                      </w:r>
                      <w:r w:rsidRPr="000038D2">
                        <w:rPr>
                          <w:i/>
                          <w:iCs/>
                          <w:sz w:val="32"/>
                          <w:szCs w:val="32"/>
                          <w:lang w:val="en-GB"/>
                        </w:rPr>
                        <w:t>“</w:t>
                      </w:r>
                      <w:proofErr w:type="spellStart"/>
                      <w:r w:rsidRPr="000038D2">
                        <w:rPr>
                          <w:i/>
                          <w:iCs/>
                          <w:sz w:val="32"/>
                          <w:szCs w:val="32"/>
                          <w:lang w:val="en-GB"/>
                        </w:rPr>
                        <w:t>sudo</w:t>
                      </w:r>
                      <w:proofErr w:type="spellEnd"/>
                      <w:r w:rsidR="00C627AE">
                        <w:rPr>
                          <w:i/>
                          <w:iCs/>
                          <w:sz w:val="32"/>
                          <w:szCs w:val="32"/>
                          <w:lang w:val="en-GB"/>
                        </w:rPr>
                        <w:t xml:space="preserve"> python hackspaceGUI_game.py</w:t>
                      </w:r>
                      <w:r w:rsidRPr="000038D2">
                        <w:rPr>
                          <w:i/>
                          <w:iCs/>
                          <w:sz w:val="32"/>
                          <w:szCs w:val="32"/>
                          <w:lang w:val="en-GB"/>
                        </w:rPr>
                        <w:t>”</w:t>
                      </w:r>
                    </w:p>
                    <w:p w14:paraId="4FB06DDB" w14:textId="58BB32F9" w:rsidR="0000247E" w:rsidRDefault="0000247E" w:rsidP="009E68DE">
                      <w:pPr>
                        <w:rPr>
                          <w:sz w:val="32"/>
                          <w:szCs w:val="32"/>
                          <w:lang w:val="en-GB"/>
                        </w:rPr>
                      </w:pPr>
                      <w:r w:rsidRPr="006452ED">
                        <w:rPr>
                          <w:b/>
                          <w:bCs/>
                          <w:i/>
                          <w:iCs/>
                          <w:sz w:val="32"/>
                          <w:szCs w:val="32"/>
                          <w:lang w:val="en-GB"/>
                        </w:rPr>
                        <w:t>Test Fastest Finger:</w:t>
                      </w:r>
                      <w:r>
                        <w:rPr>
                          <w:sz w:val="32"/>
                          <w:szCs w:val="32"/>
                          <w:lang w:val="en-GB"/>
                        </w:rPr>
                        <w:t xml:space="preserve"> This script communicates with the Buzz Controller Library and runs a basic fastest finger game to test the fastest finger game concept.</w:t>
                      </w:r>
                      <w:r>
                        <w:rPr>
                          <w:sz w:val="32"/>
                          <w:szCs w:val="32"/>
                          <w:lang w:val="en-GB"/>
                        </w:rPr>
                        <w:br/>
                      </w:r>
                      <w:r>
                        <w:rPr>
                          <w:i/>
                          <w:iCs/>
                          <w:sz w:val="28"/>
                          <w:szCs w:val="28"/>
                          <w:lang w:val="en-GB"/>
                        </w:rPr>
                        <w:t xml:space="preserve">Command = </w:t>
                      </w:r>
                      <w:r w:rsidRPr="000038D2">
                        <w:rPr>
                          <w:i/>
                          <w:iCs/>
                          <w:sz w:val="32"/>
                          <w:szCs w:val="32"/>
                          <w:lang w:val="en-GB"/>
                        </w:rPr>
                        <w:t>“</w:t>
                      </w:r>
                      <w:proofErr w:type="spellStart"/>
                      <w:r w:rsidRPr="000038D2">
                        <w:rPr>
                          <w:i/>
                          <w:iCs/>
                          <w:sz w:val="32"/>
                          <w:szCs w:val="32"/>
                          <w:lang w:val="en-GB"/>
                        </w:rPr>
                        <w:t>sudo</w:t>
                      </w:r>
                      <w:proofErr w:type="spellEnd"/>
                      <w:r w:rsidR="00C627AE">
                        <w:rPr>
                          <w:i/>
                          <w:iCs/>
                          <w:sz w:val="32"/>
                          <w:szCs w:val="32"/>
                          <w:lang w:val="en-GB"/>
                        </w:rPr>
                        <w:t xml:space="preserve"> python fastestfinger_game.py</w:t>
                      </w:r>
                      <w:r w:rsidRPr="000038D2">
                        <w:rPr>
                          <w:i/>
                          <w:iCs/>
                          <w:sz w:val="32"/>
                          <w:szCs w:val="32"/>
                          <w:lang w:val="en-GB"/>
                        </w:rPr>
                        <w:t>”</w:t>
                      </w:r>
                    </w:p>
                    <w:p w14:paraId="3E735A0D" w14:textId="4F26B561" w:rsidR="0000247E" w:rsidRDefault="0000247E" w:rsidP="009E68DE">
                      <w:pPr>
                        <w:rPr>
                          <w:sz w:val="32"/>
                          <w:szCs w:val="32"/>
                          <w:lang w:val="en-GB"/>
                        </w:rPr>
                      </w:pPr>
                      <w:r w:rsidRPr="006452ED">
                        <w:rPr>
                          <w:b/>
                          <w:bCs/>
                          <w:i/>
                          <w:iCs/>
                          <w:sz w:val="32"/>
                          <w:szCs w:val="32"/>
                          <w:lang w:val="en-GB"/>
                        </w:rPr>
                        <w:t>Test Console GUI:</w:t>
                      </w:r>
                      <w:r>
                        <w:rPr>
                          <w:sz w:val="32"/>
                          <w:szCs w:val="32"/>
                          <w:lang w:val="en-GB"/>
                        </w:rPr>
                        <w:t xml:space="preserve"> This script incorporates GUI imagery that I created myself and is an evolutionary follow-on from the Test GUI and Test Quiz &amp; GUI scripts.</w:t>
                      </w:r>
                      <w:r>
                        <w:rPr>
                          <w:sz w:val="32"/>
                          <w:szCs w:val="32"/>
                          <w:lang w:val="en-GB"/>
                        </w:rPr>
                        <w:br/>
                      </w:r>
                      <w:r>
                        <w:rPr>
                          <w:i/>
                          <w:iCs/>
                          <w:sz w:val="28"/>
                          <w:szCs w:val="28"/>
                          <w:lang w:val="en-GB"/>
                        </w:rPr>
                        <w:t xml:space="preserve">Command = </w:t>
                      </w:r>
                      <w:r w:rsidRPr="000038D2">
                        <w:rPr>
                          <w:i/>
                          <w:iCs/>
                          <w:sz w:val="32"/>
                          <w:szCs w:val="32"/>
                          <w:lang w:val="en-GB"/>
                        </w:rPr>
                        <w:t>“</w:t>
                      </w:r>
                      <w:proofErr w:type="spellStart"/>
                      <w:r w:rsidRPr="000038D2">
                        <w:rPr>
                          <w:i/>
                          <w:iCs/>
                          <w:sz w:val="32"/>
                          <w:szCs w:val="32"/>
                          <w:lang w:val="en-GB"/>
                        </w:rPr>
                        <w:t>sud</w:t>
                      </w:r>
                      <w:bookmarkStart w:id="4" w:name="_GoBack"/>
                      <w:bookmarkEnd w:id="4"/>
                      <w:r w:rsidRPr="000038D2">
                        <w:rPr>
                          <w:i/>
                          <w:iCs/>
                          <w:sz w:val="32"/>
                          <w:szCs w:val="32"/>
                          <w:lang w:val="en-GB"/>
                        </w:rPr>
                        <w:t>o</w:t>
                      </w:r>
                      <w:proofErr w:type="spellEnd"/>
                      <w:r w:rsidR="00C627AE">
                        <w:rPr>
                          <w:i/>
                          <w:iCs/>
                          <w:sz w:val="32"/>
                          <w:szCs w:val="32"/>
                          <w:lang w:val="en-GB"/>
                        </w:rPr>
                        <w:t xml:space="preserve"> python consoleGUI_game.py</w:t>
                      </w:r>
                      <w:r w:rsidRPr="000038D2">
                        <w:rPr>
                          <w:i/>
                          <w:iCs/>
                          <w:sz w:val="32"/>
                          <w:szCs w:val="32"/>
                          <w:lang w:val="en-GB"/>
                        </w:rPr>
                        <w:t>”</w:t>
                      </w:r>
                    </w:p>
                    <w:p w14:paraId="590FE0B8" w14:textId="449CC71F" w:rsidR="0000247E" w:rsidRPr="000038D2" w:rsidRDefault="0000247E" w:rsidP="009E68DE">
                      <w:pPr>
                        <w:rPr>
                          <w:i/>
                          <w:iCs/>
                          <w:sz w:val="28"/>
                          <w:szCs w:val="28"/>
                          <w:lang w:val="en-GB"/>
                        </w:rPr>
                      </w:pPr>
                      <w:r w:rsidRPr="00C627AE">
                        <w:rPr>
                          <w:b/>
                          <w:bCs/>
                          <w:i/>
                          <w:iCs/>
                          <w:sz w:val="32"/>
                          <w:szCs w:val="32"/>
                          <w:lang w:val="en-GB"/>
                        </w:rPr>
                        <w:t>Console Process:</w:t>
                      </w:r>
                      <w:r>
                        <w:rPr>
                          <w:sz w:val="32"/>
                          <w:szCs w:val="32"/>
                          <w:lang w:val="en-GB"/>
                        </w:rPr>
                        <w:t xml:space="preserve"> This script tests running a python application at the Raspberry Pi boot. This script is used to run the Raspberry Pi Custom Games Console scripts when the device is switched on.</w:t>
                      </w:r>
                      <w:r>
                        <w:rPr>
                          <w:sz w:val="32"/>
                          <w:szCs w:val="32"/>
                          <w:lang w:val="en-GB"/>
                        </w:rPr>
                        <w:br/>
                      </w:r>
                      <w:r>
                        <w:rPr>
                          <w:i/>
                          <w:iCs/>
                          <w:sz w:val="28"/>
                          <w:szCs w:val="28"/>
                          <w:lang w:val="en-GB"/>
                        </w:rPr>
                        <w:t xml:space="preserve">Command = </w:t>
                      </w:r>
                      <w:bookmarkStart w:id="5" w:name="_Hlk29832851"/>
                      <w:r w:rsidRPr="000038D2">
                        <w:rPr>
                          <w:i/>
                          <w:iCs/>
                          <w:sz w:val="32"/>
                          <w:szCs w:val="32"/>
                          <w:lang w:val="en-GB"/>
                        </w:rPr>
                        <w:t>“</w:t>
                      </w:r>
                      <w:r w:rsidR="003A5733">
                        <w:rPr>
                          <w:i/>
                          <w:iCs/>
                          <w:sz w:val="32"/>
                          <w:szCs w:val="32"/>
                          <w:lang w:val="en-GB"/>
                        </w:rPr>
                        <w:t>cat /pi/consoleGUI_process.txt</w:t>
                      </w:r>
                      <w:r w:rsidRPr="000038D2">
                        <w:rPr>
                          <w:i/>
                          <w:iCs/>
                          <w:sz w:val="32"/>
                          <w:szCs w:val="32"/>
                          <w:lang w:val="en-GB"/>
                        </w:rPr>
                        <w:t>”</w:t>
                      </w:r>
                      <w:bookmarkEnd w:id="5"/>
                    </w:p>
                    <w:p w14:paraId="6A528959" w14:textId="77777777" w:rsidR="0000247E" w:rsidRPr="00737111" w:rsidRDefault="0000247E" w:rsidP="009E68DE">
                      <w:pPr>
                        <w:rPr>
                          <w:sz w:val="32"/>
                          <w:szCs w:val="32"/>
                          <w:lang w:val="en-GB"/>
                        </w:rPr>
                      </w:pPr>
                    </w:p>
                  </w:txbxContent>
                </v:textbox>
              </v:shape>
            </w:pict>
          </mc:Fallback>
        </mc:AlternateContent>
      </w:r>
      <w:r w:rsidRPr="009E68DE">
        <w:rPr>
          <w:noProof/>
          <w:color w:val="9D9898" w:themeColor="accent6" w:themeShade="BF"/>
        </w:rPr>
        <mc:AlternateContent>
          <mc:Choice Requires="wps">
            <w:drawing>
              <wp:anchor distT="0" distB="0" distL="114300" distR="114300" simplePos="0" relativeHeight="252447744" behindDoc="0" locked="0" layoutInCell="1" allowOverlap="1" wp14:anchorId="484751B0" wp14:editId="0CB5E260">
                <wp:simplePos x="0" y="0"/>
                <wp:positionH relativeFrom="column">
                  <wp:posOffset>-465455</wp:posOffset>
                </wp:positionH>
                <wp:positionV relativeFrom="paragraph">
                  <wp:posOffset>-635423</wp:posOffset>
                </wp:positionV>
                <wp:extent cx="7089140" cy="652780"/>
                <wp:effectExtent l="0" t="0" r="0" b="0"/>
                <wp:wrapNone/>
                <wp:docPr id="538" name="Parallelogram 538"/>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rgbClr val="F2F2F2"/>
                        </a:solidFill>
                        <a:ln w="38100" cap="flat" cmpd="sng" algn="ctr">
                          <a:noFill/>
                          <a:prstDash val="solid"/>
                        </a:ln>
                        <a:effectLst/>
                      </wps:spPr>
                      <wps:txbx>
                        <w:txbxContent>
                          <w:p w14:paraId="1B152512" w14:textId="2513B5B3" w:rsidR="0000247E" w:rsidRPr="005714F7" w:rsidRDefault="00434A66" w:rsidP="009E68DE">
                            <w:pPr>
                              <w:rPr>
                                <w:color w:val="082A75" w:themeColor="text2"/>
                                <w:sz w:val="56"/>
                                <w:szCs w:val="56"/>
                              </w:rPr>
                            </w:pPr>
                            <w:r>
                              <w:rPr>
                                <w:color w:val="082A75" w:themeColor="text2"/>
                                <w:sz w:val="56"/>
                                <w:szCs w:val="56"/>
                              </w:rPr>
                              <w:t>G-28</w:t>
                            </w:r>
                            <w:bookmarkStart w:id="3" w:name="_GoBack"/>
                            <w:bookmarkEnd w:id="3"/>
                            <w:r w:rsidR="0000247E">
                              <w:rPr>
                                <w:color w:val="082A75" w:themeColor="text2"/>
                                <w:sz w:val="56"/>
                                <w:szCs w:val="56"/>
                              </w:rPr>
                              <w:t xml:space="preserve"> Console Manual</w:t>
                            </w:r>
                          </w:p>
                          <w:p w14:paraId="153BD78B" w14:textId="77777777" w:rsidR="0000247E" w:rsidRDefault="0000247E" w:rsidP="009E68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51B0" id="Parallelogram 538" o:spid="_x0000_s1042" type="#_x0000_t7" style="position:absolute;left:0;text-align:left;margin-left:-36.65pt;margin-top:-50.05pt;width:558.2pt;height:51.4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" adj="1379" fillcolor="#f2f2f2" stroked="f" strokeweight="3pt">
                <v:textbox>
                  <w:txbxContent>
                    <w:p w14:paraId="1B152512" w14:textId="2513B5B3" w:rsidR="0000247E" w:rsidRPr="005714F7" w:rsidRDefault="00434A66" w:rsidP="009E68DE">
                      <w:pPr>
                        <w:rPr>
                          <w:color w:val="082A75" w:themeColor="text2"/>
                          <w:sz w:val="56"/>
                          <w:szCs w:val="56"/>
                        </w:rPr>
                      </w:pPr>
                      <w:r>
                        <w:rPr>
                          <w:color w:val="082A75" w:themeColor="text2"/>
                          <w:sz w:val="56"/>
                          <w:szCs w:val="56"/>
                        </w:rPr>
                        <w:t>G-28</w:t>
                      </w:r>
                      <w:bookmarkStart w:id="4" w:name="_GoBack"/>
                      <w:bookmarkEnd w:id="4"/>
                      <w:r w:rsidR="0000247E">
                        <w:rPr>
                          <w:color w:val="082A75" w:themeColor="text2"/>
                          <w:sz w:val="56"/>
                          <w:szCs w:val="56"/>
                        </w:rPr>
                        <w:t xml:space="preserve"> Console Manual</w:t>
                      </w:r>
                    </w:p>
                    <w:p w14:paraId="153BD78B" w14:textId="77777777" w:rsidR="0000247E" w:rsidRDefault="0000247E" w:rsidP="009E68DE">
                      <w:pPr>
                        <w:jc w:val="center"/>
                      </w:pPr>
                    </w:p>
                  </w:txbxContent>
                </v:textbox>
              </v:shape>
            </w:pict>
          </mc:Fallback>
        </mc:AlternateContent>
      </w:r>
      <w:r w:rsidR="009E68DE" w:rsidRPr="009E68DE">
        <w:rPr>
          <w:noProof/>
          <w:color w:val="9D9898" w:themeColor="accent6" w:themeShade="BF"/>
        </w:rPr>
        <mc:AlternateContent>
          <mc:Choice Requires="wps">
            <w:drawing>
              <wp:anchor distT="182880" distB="182880" distL="182880" distR="182880" simplePos="0" relativeHeight="252449792" behindDoc="0" locked="0" layoutInCell="1" allowOverlap="1" wp14:anchorId="22816BB8" wp14:editId="260D9DE6">
                <wp:simplePos x="0" y="0"/>
                <wp:positionH relativeFrom="margin">
                  <wp:align>left</wp:align>
                </wp:positionH>
                <wp:positionV relativeFrom="margin">
                  <wp:posOffset>5503</wp:posOffset>
                </wp:positionV>
                <wp:extent cx="3126740" cy="9154160"/>
                <wp:effectExtent l="0" t="0" r="0" b="8890"/>
                <wp:wrapSquare wrapText="bothSides"/>
                <wp:docPr id="540" name="Snip Single Corner Rectangle 118"/>
                <wp:cNvGraphicFramePr/>
                <a:graphic xmlns:a="http://schemas.openxmlformats.org/drawingml/2006/main">
                  <a:graphicData uri="http://schemas.microsoft.com/office/word/2010/wordprocessingShape">
                    <wps:wsp>
                      <wps:cNvSpPr/>
                      <wps:spPr>
                        <a:xfrm>
                          <a:off x="0" y="0"/>
                          <a:ext cx="3126740" cy="9154160"/>
                        </a:xfrm>
                        <a:prstGeom prst="snip1Rect">
                          <a:avLst/>
                        </a:prstGeom>
                        <a:gradFill flip="none" rotWithShape="1">
                          <a:gsLst>
                            <a:gs pos="0">
                              <a:srgbClr val="082A75">
                                <a:lumMod val="60000"/>
                                <a:lumOff val="40000"/>
                                <a:alpha val="20000"/>
                              </a:srgbClr>
                            </a:gs>
                            <a:gs pos="100000">
                              <a:srgbClr val="082A75">
                                <a:lumMod val="20000"/>
                                <a:lumOff val="80000"/>
                                <a:alpha val="20000"/>
                              </a:srgbClr>
                            </a:gs>
                          </a:gsLst>
                          <a:lin ang="5400000" scaled="0"/>
                          <a:tileRect/>
                        </a:gradFill>
                        <a:ln w="38100" cap="flat" cmpd="sng" algn="ctr">
                          <a:noFill/>
                          <a:prstDash val="solid"/>
                        </a:ln>
                        <a:effectLst/>
                      </wps:spPr>
                      <wps:txbx>
                        <w:txbxContent>
                          <w:p w14:paraId="33773840" w14:textId="77777777" w:rsidR="0000247E" w:rsidRDefault="0000247E" w:rsidP="009E68DE">
                            <w:pPr>
                              <w:rPr>
                                <w:color w:val="04143A" w:themeColor="text2" w:themeShade="80"/>
                              </w:rPr>
                            </w:pPr>
                            <w:r>
                              <w:rPr>
                                <w:color w:val="04143A" w:themeColor="text2" w:themeShade="80"/>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22816BB8" id="_x0000_s1043" style="position:absolute;left:0;text-align:left;margin-left:0;margin-top:.45pt;width:246.2pt;height:720.8pt;z-index:252449792;visibility:visible;mso-wrap-style:square;mso-width-percent:400;mso-height-percent:0;mso-wrap-distance-left:14.4pt;mso-wrap-distance-top:14.4pt;mso-wrap-distance-right:14.4pt;mso-wrap-distance-bottom:14.4pt;mso-position-horizontal:left;mso-position-horizontal-relative:margin;mso-position-vertical:absolute;mso-position-vertical-relative:margin;mso-width-percent:400;mso-height-percent:0;mso-width-relative:margin;mso-height-relative:margin;v-text-anchor:top" coordsize="3126740,915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" adj="-11796480,,5400" path="m,l2605606,r521134,521134l3126740,9154160,,9154160,,xe" fillcolor="#2766f0" stroked="f" strokeweight="3pt">
                <v:fill opacity="13107f" color2="#b7ccfa" o:opacity2="13107f" rotate="t" focus="100%" type="gradient">
                  <o:fill v:ext="view" type="gradientUnscaled"/>
                </v:fill>
                <v:stroke joinstyle="miter"/>
                <v:formulas/>
                <v:path arrowok="t" o:connecttype="custom" o:connectlocs="0,0;2605606,0;3126740,521134;3126740,9154160;0,9154160;0,0" o:connectangles="0,0,0,0,0,0" textboxrect="0,0,3126740,9154160"/>
                <v:textbox inset="18pt,7.2pt,0,7.2pt">
                  <w:txbxContent>
                    <w:p w14:paraId="33773840" w14:textId="77777777" w:rsidR="0000247E" w:rsidRDefault="0000247E" w:rsidP="009E68DE">
                      <w:pPr>
                        <w:rPr>
                          <w:color w:val="04143A" w:themeColor="text2" w:themeShade="80"/>
                        </w:rPr>
                      </w:pPr>
                      <w:r>
                        <w:rPr>
                          <w:color w:val="04143A" w:themeColor="text2" w:themeShade="80"/>
                        </w:rPr>
                        <w:t xml:space="preserve"> </w:t>
                      </w:r>
                    </w:p>
                  </w:txbxContent>
                </v:textbox>
                <w10:wrap type="square" anchorx="margin" anchory="margin"/>
              </v:shape>
            </w:pict>
          </mc:Fallback>
        </mc:AlternateContent>
      </w:r>
    </w:p>
    <w:p w14:paraId="02ACE285" w14:textId="57CF8137" w:rsidR="009E68DE" w:rsidRDefault="009E68DE" w:rsidP="000A6A8E">
      <w:pPr>
        <w:ind w:firstLine="720"/>
        <w:rPr>
          <w:color w:val="9D9898" w:themeColor="accent6" w:themeShade="BF"/>
        </w:rPr>
      </w:pPr>
    </w:p>
    <w:p w14:paraId="2A9414A0" w14:textId="2721689C" w:rsidR="009E68DE" w:rsidRDefault="009E68DE" w:rsidP="000A6A8E">
      <w:pPr>
        <w:ind w:firstLine="720"/>
        <w:rPr>
          <w:color w:val="9D9898" w:themeColor="accent6" w:themeShade="BF"/>
        </w:rPr>
      </w:pPr>
    </w:p>
    <w:p w14:paraId="1AE69C2C" w14:textId="1C0214C2" w:rsidR="009E68DE" w:rsidRDefault="009E68DE" w:rsidP="000A6A8E">
      <w:pPr>
        <w:ind w:firstLine="720"/>
        <w:rPr>
          <w:color w:val="9D9898" w:themeColor="accent6" w:themeShade="BF"/>
        </w:rPr>
      </w:pPr>
    </w:p>
    <w:p w14:paraId="16E328FA" w14:textId="23A7B1C6" w:rsidR="009E68DE" w:rsidRDefault="009E68DE" w:rsidP="000A6A8E">
      <w:pPr>
        <w:ind w:firstLine="720"/>
        <w:rPr>
          <w:color w:val="9D9898" w:themeColor="accent6" w:themeShade="BF"/>
        </w:rPr>
      </w:pPr>
    </w:p>
    <w:p w14:paraId="735BC02F" w14:textId="21E8C150" w:rsidR="009E68DE" w:rsidRDefault="009E68DE" w:rsidP="000A6A8E">
      <w:pPr>
        <w:ind w:firstLine="720"/>
        <w:rPr>
          <w:color w:val="9D9898" w:themeColor="accent6" w:themeShade="BF"/>
        </w:rPr>
      </w:pPr>
    </w:p>
    <w:p w14:paraId="794CE5D0" w14:textId="16194EE8" w:rsidR="009E68DE" w:rsidRDefault="009E68DE" w:rsidP="000A6A8E">
      <w:pPr>
        <w:ind w:firstLine="720"/>
        <w:rPr>
          <w:color w:val="9D9898" w:themeColor="accent6" w:themeShade="BF"/>
        </w:rPr>
      </w:pPr>
    </w:p>
    <w:p w14:paraId="63F4D4F3" w14:textId="77777777" w:rsidR="009E68DE" w:rsidRDefault="009E68DE" w:rsidP="000A6A8E">
      <w:pPr>
        <w:ind w:firstLine="720"/>
        <w:rPr>
          <w:color w:val="9D9898" w:themeColor="accent6" w:themeShade="BF"/>
        </w:rPr>
      </w:pPr>
    </w:p>
    <w:p w14:paraId="5F290608" w14:textId="63BBA6BB" w:rsidR="00AC7947" w:rsidRDefault="00AD16B1" w:rsidP="000A6A8E">
      <w:pPr>
        <w:ind w:firstLine="720"/>
        <w:rPr>
          <w:color w:val="9D9898" w:themeColor="accent6" w:themeShade="BF"/>
        </w:rPr>
      </w:pPr>
      <w:r w:rsidRPr="00BA677B">
        <w:rPr>
          <w:noProof/>
          <w:color w:val="9D9898" w:themeColor="accent6" w:themeShade="BF"/>
        </w:rPr>
        <mc:AlternateContent>
          <mc:Choice Requires="wps">
            <w:drawing>
              <wp:anchor distT="0" distB="0" distL="114300" distR="114300" simplePos="0" relativeHeight="252130304" behindDoc="0" locked="0" layoutInCell="1" allowOverlap="1" wp14:anchorId="7D799429" wp14:editId="296F22D1">
                <wp:simplePos x="0" y="0"/>
                <wp:positionH relativeFrom="column">
                  <wp:posOffset>1936750</wp:posOffset>
                </wp:positionH>
                <wp:positionV relativeFrom="paragraph">
                  <wp:posOffset>6851650</wp:posOffset>
                </wp:positionV>
                <wp:extent cx="2998470" cy="2190750"/>
                <wp:effectExtent l="19050" t="19050" r="11430" b="19050"/>
                <wp:wrapNone/>
                <wp:docPr id="255" name="Explosion: 14 Points 255"/>
                <wp:cNvGraphicFramePr/>
                <a:graphic xmlns:a="http://schemas.openxmlformats.org/drawingml/2006/main">
                  <a:graphicData uri="http://schemas.microsoft.com/office/word/2010/wordprocessingShape">
                    <wps:wsp>
                      <wps:cNvSpPr/>
                      <wps:spPr>
                        <a:xfrm>
                          <a:off x="0" y="0"/>
                          <a:ext cx="2998470" cy="2190750"/>
                        </a:xfrm>
                        <a:prstGeom prst="irregularSeal2">
                          <a:avLst/>
                        </a:prstGeom>
                        <a:solidFill>
                          <a:srgbClr val="3592CF">
                            <a:lumMod val="20000"/>
                            <a:lumOff val="80000"/>
                          </a:srgbClr>
                        </a:solidFill>
                        <a:ln w="38100" cap="flat" cmpd="sng" algn="ctr">
                          <a:solidFill>
                            <a:srgbClr val="66B2CA"/>
                          </a:solidFill>
                          <a:prstDash val="solid"/>
                        </a:ln>
                        <a:effectLst/>
                      </wps:spPr>
                      <wps:txbx>
                        <w:txbxContent>
                          <w:p w14:paraId="245E94E0" w14:textId="77777777" w:rsidR="0000247E" w:rsidRPr="00B3391D" w:rsidRDefault="0000247E" w:rsidP="00BA677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9429" id="Explosion: 14 Points 255" o:spid="_x0000_s1044" type="#_x0000_t72" style="position:absolute;left:0;text-align:left;margin-left:152.5pt;margin-top:539.5pt;width:236.1pt;height:17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" fillcolor="#d7e9f5" strokecolor="#66b2ca" strokeweight="3pt">
                <v:textbox>
                  <w:txbxContent>
                    <w:p w14:paraId="245E94E0" w14:textId="77777777" w:rsidR="0000247E" w:rsidRPr="00B3391D" w:rsidRDefault="0000247E" w:rsidP="00BA677B">
                      <w:pPr>
                        <w:jc w:val="center"/>
                        <w:rPr>
                          <w:lang w:val="en-GB"/>
                        </w:rPr>
                      </w:pPr>
                    </w:p>
                  </w:txbxContent>
                </v:textbox>
              </v:shape>
            </w:pict>
          </mc:Fallback>
        </mc:AlternateContent>
      </w:r>
      <w:r w:rsidRPr="00BA677B">
        <w:rPr>
          <w:noProof/>
          <w:color w:val="9D9898" w:themeColor="accent6" w:themeShade="BF"/>
        </w:rPr>
        <mc:AlternateContent>
          <mc:Choice Requires="wps">
            <w:drawing>
              <wp:anchor distT="0" distB="0" distL="114300" distR="114300" simplePos="0" relativeHeight="252131328" behindDoc="0" locked="0" layoutInCell="1" allowOverlap="1" wp14:anchorId="7AD4BA7B" wp14:editId="27976878">
                <wp:simplePos x="0" y="0"/>
                <wp:positionH relativeFrom="column">
                  <wp:posOffset>5019040</wp:posOffset>
                </wp:positionH>
                <wp:positionV relativeFrom="paragraph">
                  <wp:posOffset>6981190</wp:posOffset>
                </wp:positionV>
                <wp:extent cx="2461260" cy="1977390"/>
                <wp:effectExtent l="19050" t="19050" r="15240" b="22860"/>
                <wp:wrapNone/>
                <wp:docPr id="256" name="Rectangle: Folded Corner 256"/>
                <wp:cNvGraphicFramePr/>
                <a:graphic xmlns:a="http://schemas.openxmlformats.org/drawingml/2006/main">
                  <a:graphicData uri="http://schemas.microsoft.com/office/word/2010/wordprocessingShape">
                    <wps:wsp>
                      <wps:cNvSpPr/>
                      <wps:spPr>
                        <a:xfrm>
                          <a:off x="0" y="0"/>
                          <a:ext cx="2461260" cy="1977390"/>
                        </a:xfrm>
                        <a:prstGeom prst="foldedCorner">
                          <a:avLst/>
                        </a:prstGeom>
                        <a:solidFill>
                          <a:srgbClr val="E7E6E6"/>
                        </a:solidFill>
                        <a:ln w="38100" cap="flat" cmpd="sng" algn="ctr">
                          <a:solidFill>
                            <a:srgbClr val="F2F2F2"/>
                          </a:solidFill>
                          <a:prstDash val="solid"/>
                        </a:ln>
                        <a:effectLst/>
                      </wps:spPr>
                      <wps:txbx>
                        <w:txbxContent>
                          <w:p w14:paraId="2915A84A" w14:textId="77777777" w:rsidR="0000247E" w:rsidRPr="00B3391D" w:rsidRDefault="0000247E" w:rsidP="00BA677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BA7B" id="Rectangle: Folded Corner 256" o:spid="_x0000_s1045" type="#_x0000_t65" style="position:absolute;left:0;text-align:left;margin-left:395.2pt;margin-top:549.7pt;width:193.8pt;height:155.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" adj="18000" fillcolor="#e7e6e6" strokecolor="#f2f2f2" strokeweight="3pt">
                <v:textbox>
                  <w:txbxContent>
                    <w:p w14:paraId="2915A84A" w14:textId="77777777" w:rsidR="0000247E" w:rsidRPr="00B3391D" w:rsidRDefault="0000247E" w:rsidP="00BA677B">
                      <w:pPr>
                        <w:jc w:val="center"/>
                        <w:rPr>
                          <w:lang w:val="en-GB"/>
                        </w:rPr>
                      </w:pPr>
                    </w:p>
                  </w:txbxContent>
                </v:textbox>
              </v:shape>
            </w:pict>
          </mc:Fallback>
        </mc:AlternateContent>
      </w:r>
    </w:p>
    <w:p w14:paraId="2704211A" w14:textId="44C1F035" w:rsidR="00C2068A" w:rsidRPr="00AC7947" w:rsidRDefault="00C2068A" w:rsidP="00AC7947">
      <w:pPr>
        <w:ind w:firstLine="720"/>
        <w:rPr>
          <w:color w:val="FFFFFF" w:themeColor="background1"/>
        </w:rPr>
      </w:pPr>
      <w:r w:rsidRPr="00AC7947">
        <w:rPr>
          <w:color w:val="FFFFFF" w:themeColor="background1"/>
        </w:rPr>
        <w:t>Project Overview</w:t>
      </w:r>
    </w:p>
    <w:p w14:paraId="6476B564" w14:textId="06B4984A" w:rsidR="00C2068A" w:rsidRPr="00AC7947" w:rsidRDefault="00C2068A" w:rsidP="00C2068A">
      <w:pPr>
        <w:rPr>
          <w:color w:val="FFFFFF" w:themeColor="background1"/>
        </w:rPr>
      </w:pPr>
      <w:r w:rsidRPr="00AC7947">
        <w:rPr>
          <w:color w:val="FFFFFF" w:themeColor="background1"/>
        </w:rPr>
        <w:tab/>
        <w:t>Project Designs</w:t>
      </w:r>
    </w:p>
    <w:p w14:paraId="39199A17" w14:textId="7AFB8D17" w:rsidR="00C2068A" w:rsidRPr="00AC7947" w:rsidRDefault="00C2068A" w:rsidP="00C2068A">
      <w:pPr>
        <w:rPr>
          <w:color w:val="FFFFFF" w:themeColor="background1"/>
        </w:rPr>
      </w:pPr>
      <w:r w:rsidRPr="00AC7947">
        <w:rPr>
          <w:color w:val="FFFFFF" w:themeColor="background1"/>
        </w:rPr>
        <w:tab/>
        <w:t>Final Prototype</w:t>
      </w:r>
    </w:p>
    <w:p w14:paraId="51794265" w14:textId="427509A8" w:rsidR="009E5652" w:rsidRPr="00AC7947" w:rsidRDefault="00C2068A" w:rsidP="00C2068A">
      <w:pPr>
        <w:rPr>
          <w:color w:val="FFFFFF" w:themeColor="background1"/>
        </w:rPr>
      </w:pPr>
      <w:r w:rsidRPr="00AC7947">
        <w:rPr>
          <w:color w:val="FFFFFF" w:themeColor="background1"/>
        </w:rPr>
        <w:tab/>
        <w:t xml:space="preserve">Project Evaluation </w:t>
      </w:r>
    </w:p>
    <w:p w14:paraId="589F85B2" w14:textId="0E84095B" w:rsidR="009E5652" w:rsidRDefault="009E5652" w:rsidP="00C2068A">
      <w:pPr>
        <w:rPr>
          <w:color w:val="9D9898" w:themeColor="accent6" w:themeShade="BF"/>
        </w:rPr>
      </w:pPr>
    </w:p>
    <w:p w14:paraId="7C07894F" w14:textId="77777777" w:rsidR="009E5652" w:rsidRDefault="009E5652" w:rsidP="00C2068A">
      <w:pPr>
        <w:rPr>
          <w:color w:val="9D9898" w:themeColor="accent6" w:themeShade="BF"/>
        </w:rPr>
      </w:pPr>
    </w:p>
    <w:p w14:paraId="4DB22B86" w14:textId="08112BA4" w:rsidR="009E5652" w:rsidRDefault="00AD16B1" w:rsidP="00C2068A">
      <w:pPr>
        <w:rPr>
          <w:color w:val="9D9898" w:themeColor="accent6" w:themeShade="BF"/>
        </w:rPr>
      </w:pPr>
      <w:r w:rsidRPr="009E5652">
        <w:rPr>
          <w:noProof/>
          <w:color w:val="9D9898" w:themeColor="accent6" w:themeShade="BF"/>
        </w:rPr>
        <mc:AlternateContent>
          <mc:Choice Requires="wps">
            <w:drawing>
              <wp:anchor distT="0" distB="0" distL="114300" distR="114300" simplePos="0" relativeHeight="251981824" behindDoc="0" locked="0" layoutInCell="1" allowOverlap="1" wp14:anchorId="1E8C809A" wp14:editId="15C3ED40">
                <wp:simplePos x="0" y="0"/>
                <wp:positionH relativeFrom="column">
                  <wp:posOffset>1947545</wp:posOffset>
                </wp:positionH>
                <wp:positionV relativeFrom="paragraph">
                  <wp:posOffset>6843395</wp:posOffset>
                </wp:positionV>
                <wp:extent cx="2998470" cy="2190750"/>
                <wp:effectExtent l="19050" t="19050" r="11430" b="19050"/>
                <wp:wrapNone/>
                <wp:docPr id="102" name="Explosion: 14 Points 102"/>
                <wp:cNvGraphicFramePr/>
                <a:graphic xmlns:a="http://schemas.openxmlformats.org/drawingml/2006/main">
                  <a:graphicData uri="http://schemas.microsoft.com/office/word/2010/wordprocessingShape">
                    <wps:wsp>
                      <wps:cNvSpPr/>
                      <wps:spPr>
                        <a:xfrm>
                          <a:off x="0" y="0"/>
                          <a:ext cx="2998470" cy="2190750"/>
                        </a:xfrm>
                        <a:prstGeom prst="irregularSeal2">
                          <a:avLst/>
                        </a:prstGeom>
                        <a:solidFill>
                          <a:srgbClr val="3592CF">
                            <a:lumMod val="20000"/>
                            <a:lumOff val="80000"/>
                          </a:srgbClr>
                        </a:solidFill>
                        <a:ln w="38100" cap="flat" cmpd="sng" algn="ctr">
                          <a:solidFill>
                            <a:srgbClr val="66B2CA"/>
                          </a:solidFill>
                          <a:prstDash val="solid"/>
                        </a:ln>
                        <a:effectLst/>
                      </wps:spPr>
                      <wps:txbx>
                        <w:txbxContent>
                          <w:p w14:paraId="6445721A" w14:textId="77777777" w:rsidR="0000247E" w:rsidRPr="00B3391D" w:rsidRDefault="0000247E" w:rsidP="009E5652">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809A" id="Explosion: 14 Points 102" o:spid="_x0000_s1046" type="#_x0000_t72" style="position:absolute;margin-left:153.35pt;margin-top:538.85pt;width:236.1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" fillcolor="#d7e9f5" strokecolor="#66b2ca" strokeweight="3pt">
                <v:textbox>
                  <w:txbxContent>
                    <w:p w14:paraId="6445721A" w14:textId="77777777" w:rsidR="0000247E" w:rsidRPr="00B3391D" w:rsidRDefault="0000247E" w:rsidP="009E5652">
                      <w:pPr>
                        <w:jc w:val="center"/>
                        <w:rPr>
                          <w:lang w:val="en-GB"/>
                        </w:rPr>
                      </w:pPr>
                    </w:p>
                  </w:txbxContent>
                </v:textbox>
              </v:shape>
            </w:pict>
          </mc:Fallback>
        </mc:AlternateContent>
      </w:r>
      <w:r w:rsidRPr="009E5652">
        <w:rPr>
          <w:noProof/>
          <w:color w:val="9D9898" w:themeColor="accent6" w:themeShade="BF"/>
        </w:rPr>
        <mc:AlternateContent>
          <mc:Choice Requires="wps">
            <w:drawing>
              <wp:anchor distT="0" distB="0" distL="114300" distR="114300" simplePos="0" relativeHeight="251982848" behindDoc="0" locked="0" layoutInCell="1" allowOverlap="1" wp14:anchorId="7EF23AD5" wp14:editId="0D42847F">
                <wp:simplePos x="0" y="0"/>
                <wp:positionH relativeFrom="column">
                  <wp:posOffset>5029835</wp:posOffset>
                </wp:positionH>
                <wp:positionV relativeFrom="paragraph">
                  <wp:posOffset>6972935</wp:posOffset>
                </wp:positionV>
                <wp:extent cx="2461260" cy="1977390"/>
                <wp:effectExtent l="19050" t="19050" r="15240" b="22860"/>
                <wp:wrapNone/>
                <wp:docPr id="103" name="Rectangle: Folded Corner 103"/>
                <wp:cNvGraphicFramePr/>
                <a:graphic xmlns:a="http://schemas.openxmlformats.org/drawingml/2006/main">
                  <a:graphicData uri="http://schemas.microsoft.com/office/word/2010/wordprocessingShape">
                    <wps:wsp>
                      <wps:cNvSpPr/>
                      <wps:spPr>
                        <a:xfrm>
                          <a:off x="0" y="0"/>
                          <a:ext cx="2461260" cy="1977390"/>
                        </a:xfrm>
                        <a:prstGeom prst="foldedCorner">
                          <a:avLst/>
                        </a:prstGeom>
                        <a:solidFill>
                          <a:srgbClr val="E7E6E6"/>
                        </a:solidFill>
                        <a:ln w="38100" cap="flat" cmpd="sng" algn="ctr">
                          <a:solidFill>
                            <a:srgbClr val="F2F2F2"/>
                          </a:solidFill>
                          <a:prstDash val="solid"/>
                        </a:ln>
                        <a:effectLst/>
                      </wps:spPr>
                      <wps:txbx>
                        <w:txbxContent>
                          <w:p w14:paraId="7BAA7681" w14:textId="77777777" w:rsidR="0000247E" w:rsidRPr="00B3391D" w:rsidRDefault="0000247E" w:rsidP="009E5652">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3AD5" id="Rectangle: Folded Corner 103" o:spid="_x0000_s1047" type="#_x0000_t65" style="position:absolute;margin-left:396.05pt;margin-top:549.05pt;width:193.8pt;height:155.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" adj="18000" fillcolor="#e7e6e6" strokecolor="#f2f2f2" strokeweight="3pt">
                <v:textbox>
                  <w:txbxContent>
                    <w:p w14:paraId="7BAA7681" w14:textId="77777777" w:rsidR="0000247E" w:rsidRPr="00B3391D" w:rsidRDefault="0000247E" w:rsidP="009E5652">
                      <w:pPr>
                        <w:jc w:val="center"/>
                        <w:rPr>
                          <w:lang w:val="en-GB"/>
                        </w:rPr>
                      </w:pPr>
                    </w:p>
                  </w:txbxContent>
                </v:textbox>
              </v:shape>
            </w:pict>
          </mc:Fallback>
        </mc:AlternateContent>
      </w:r>
    </w:p>
    <w:p w14:paraId="26F644BB" w14:textId="30980B6C" w:rsidR="00E7067F" w:rsidRPr="0000247E" w:rsidRDefault="009E5652" w:rsidP="0000247E">
      <w:pPr>
        <w:rPr>
          <w:color w:val="9D9898" w:themeColor="accent6" w:themeShade="BF"/>
        </w:rPr>
      </w:pPr>
      <w:r>
        <w:rPr>
          <w:color w:val="9D9898" w:themeColor="accent6" w:themeShade="BF"/>
        </w:rPr>
        <w:tab/>
      </w:r>
      <w:r w:rsidR="000C7935">
        <w:rPr>
          <w:color w:val="9D9898" w:themeColor="accent6" w:themeShade="BF"/>
        </w:rPr>
        <w:br w:type="page"/>
      </w:r>
    </w:p>
    <w:p w14:paraId="01C15BAC" w14:textId="6B5D714D" w:rsidR="00E7067F" w:rsidRDefault="008E34CB" w:rsidP="000C7935">
      <w:pPr>
        <w:tabs>
          <w:tab w:val="left" w:pos="2940"/>
        </w:tabs>
      </w:pPr>
      <w:r w:rsidRPr="008E34CB">
        <w:rPr>
          <w:noProof/>
        </w:rPr>
        <w:lastRenderedPageBreak/>
        <mc:AlternateContent>
          <mc:Choice Requires="wps">
            <w:drawing>
              <wp:anchor distT="0" distB="0" distL="114300" distR="114300" simplePos="0" relativeHeight="252190720" behindDoc="0" locked="0" layoutInCell="1" allowOverlap="1" wp14:anchorId="495AD655" wp14:editId="38AAD347">
                <wp:simplePos x="0" y="0"/>
                <wp:positionH relativeFrom="column">
                  <wp:posOffset>1557655</wp:posOffset>
                </wp:positionH>
                <wp:positionV relativeFrom="paragraph">
                  <wp:posOffset>1739900</wp:posOffset>
                </wp:positionV>
                <wp:extent cx="3981450" cy="3981450"/>
                <wp:effectExtent l="0" t="0" r="0" b="0"/>
                <wp:wrapNone/>
                <wp:docPr id="317" name="Rectangle: Diagonal Corners Snipped 317"/>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2C108" w14:textId="2F4BFFB9" w:rsidR="0000247E" w:rsidRPr="00AF5119" w:rsidRDefault="0000247E" w:rsidP="008E34CB">
                            <w:pPr>
                              <w:pStyle w:val="Heading2"/>
                              <w:rPr>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D655" id="Rectangle: Diagonal Corners Snipped 317" o:spid="_x0000_s1048" style="position:absolute;margin-left:122.65pt;margin-top:137pt;width:313.5pt;height:31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" adj="-11796480,,5400" path="m,l3260728,r720722,720722l3981450,3981450r,l720722,3981450,,3260728,,xe" fillcolor="#f2f2f2 [3208]" stroked="f" strokeweight="3pt">
                <v:stroke joinstyle="miter"/>
                <v:formulas/>
                <v:path arrowok="t" o:connecttype="custom" o:connectlocs="0,0;3260728,0;3981450,720722;3981450,3981450;3981450,3981450;720722,3981450;0,3260728;0,0" o:connectangles="0,0,0,0,0,0,0,0" textboxrect="0,0,3981450,3981450"/>
                <v:textbox>
                  <w:txbxContent>
                    <w:p w14:paraId="0C22C108" w14:textId="2F4BFFB9" w:rsidR="0000247E" w:rsidRPr="00AF5119" w:rsidRDefault="0000247E" w:rsidP="008E34CB">
                      <w:pPr>
                        <w:pStyle w:val="Heading2"/>
                        <w:rPr>
                          <w:szCs w:val="44"/>
                        </w:rPr>
                      </w:pPr>
                    </w:p>
                  </w:txbxContent>
                </v:textbox>
              </v:shape>
            </w:pict>
          </mc:Fallback>
        </mc:AlternateContent>
      </w:r>
      <w:r w:rsidRPr="008E34CB">
        <w:rPr>
          <w:noProof/>
        </w:rPr>
        <mc:AlternateContent>
          <mc:Choice Requires="wps">
            <w:drawing>
              <wp:anchor distT="0" distB="0" distL="114300" distR="114300" simplePos="0" relativeHeight="252191744" behindDoc="0" locked="0" layoutInCell="1" allowOverlap="1" wp14:anchorId="0FEE60B4" wp14:editId="0C781F64">
                <wp:simplePos x="0" y="0"/>
                <wp:positionH relativeFrom="column">
                  <wp:posOffset>340995</wp:posOffset>
                </wp:positionH>
                <wp:positionV relativeFrom="paragraph">
                  <wp:posOffset>5123815</wp:posOffset>
                </wp:positionV>
                <wp:extent cx="1851025" cy="1790700"/>
                <wp:effectExtent l="0" t="0" r="0" b="0"/>
                <wp:wrapNone/>
                <wp:docPr id="318" name="Rectangle: Single Corner Snipped 318"/>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A3F21" w14:textId="22F86BCB" w:rsidR="0000247E" w:rsidRPr="00F23A01" w:rsidRDefault="0000247E" w:rsidP="008E34CB">
                            <w:pPr>
                              <w:pStyle w:val="Heading3"/>
                              <w:spacing w:before="0"/>
                              <w:rPr>
                                <w:color w:val="F2F2F2" w:themeColor="accent5"/>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60B4" id="Rectangle: Single Corner Snipped 318" o:spid="_x0000_s1049" style="position:absolute;margin-left:26.85pt;margin-top:403.45pt;width:145.75pt;height:14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" adj="-11796480,,5400" path="m,l1134960,r716065,716065l1851025,1790700,,1790700,,xe" fillcolor="#024f75 [3204]" stroked="f" strokeweight="3pt">
                <v:stroke joinstyle="miter"/>
                <v:formulas/>
                <v:path arrowok="t" o:connecttype="custom" o:connectlocs="0,0;1134960,0;1851025,716065;1851025,1790700;0,1790700;0,0" o:connectangles="0,0,0,0,0,0" textboxrect="0,0,1851025,1790700"/>
                <v:textbox>
                  <w:txbxContent>
                    <w:p w14:paraId="2D7A3F21" w14:textId="22F86BCB" w:rsidR="0000247E" w:rsidRPr="00F23A01" w:rsidRDefault="0000247E" w:rsidP="008E34CB">
                      <w:pPr>
                        <w:pStyle w:val="Heading3"/>
                        <w:spacing w:before="0"/>
                        <w:rPr>
                          <w:color w:val="F2F2F2" w:themeColor="accent5"/>
                          <w:lang w:val="en-GB"/>
                        </w:rPr>
                      </w:pPr>
                    </w:p>
                  </w:txbxContent>
                </v:textbox>
              </v:shape>
            </w:pict>
          </mc:Fallback>
        </mc:AlternateContent>
      </w:r>
      <w:r w:rsidRPr="008E34CB">
        <w:rPr>
          <w:noProof/>
        </w:rPr>
        <mc:AlternateContent>
          <mc:Choice Requires="wps">
            <w:drawing>
              <wp:anchor distT="0" distB="0" distL="114300" distR="114300" simplePos="0" relativeHeight="252192768" behindDoc="0" locked="0" layoutInCell="1" allowOverlap="1" wp14:anchorId="7B990D46" wp14:editId="7758F593">
                <wp:simplePos x="0" y="0"/>
                <wp:positionH relativeFrom="column">
                  <wp:posOffset>4944110</wp:posOffset>
                </wp:positionH>
                <wp:positionV relativeFrom="paragraph">
                  <wp:posOffset>0</wp:posOffset>
                </wp:positionV>
                <wp:extent cx="2435860" cy="2356485"/>
                <wp:effectExtent l="0" t="0" r="2540" b="5715"/>
                <wp:wrapNone/>
                <wp:docPr id="319" name="Rectangle: Single Corner Snipped 319"/>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F41C5" w14:textId="72D2FB1D" w:rsidR="0000247E" w:rsidRPr="00F23A01" w:rsidRDefault="0000247E" w:rsidP="008E34CB">
                            <w:pPr>
                              <w:pStyle w:val="Heading3"/>
                              <w:spacing w:before="0"/>
                              <w:rPr>
                                <w:color w:val="F2F2F2" w:themeColor="accent5"/>
                                <w:sz w:val="52"/>
                                <w:szCs w:val="52"/>
                                <w:lang w:val="en-GB"/>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0D46" id="Rectangle: Single Corner Snipped 319" o:spid="_x0000_s1050" style="position:absolute;margin-left:389.3pt;margin-top:0;width:191.8pt;height:185.55pt;flip:x 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" adj="-11796480,,5400" path="m,l1725828,r710032,710032l2435860,2356485,,2356485,,xe" fillcolor="#024f75 [3204]" stroked="f" strokeweight="3pt">
                <v:stroke joinstyle="miter"/>
                <v:formulas/>
                <v:path arrowok="t" o:connecttype="custom" o:connectlocs="0,0;1725828,0;2435860,710032;2435860,2356485;0,2356485;0,0" o:connectangles="0,0,0,0,0,0" textboxrect="0,0,2435860,2356485"/>
                <v:textbox>
                  <w:txbxContent>
                    <w:p w14:paraId="096F41C5" w14:textId="72D2FB1D" w:rsidR="0000247E" w:rsidRPr="00F23A01" w:rsidRDefault="0000247E" w:rsidP="008E34CB">
                      <w:pPr>
                        <w:pStyle w:val="Heading3"/>
                        <w:spacing w:before="0"/>
                        <w:rPr>
                          <w:color w:val="F2F2F2" w:themeColor="accent5"/>
                          <w:sz w:val="52"/>
                          <w:szCs w:val="52"/>
                          <w:lang w:val="en-GB"/>
                        </w:rPr>
                      </w:pPr>
                    </w:p>
                  </w:txbxContent>
                </v:textbox>
              </v:shape>
            </w:pict>
          </mc:Fallback>
        </mc:AlternateContent>
      </w:r>
      <w:r w:rsidRPr="008E34CB">
        <w:rPr>
          <w:noProof/>
        </w:rPr>
        <mc:AlternateContent>
          <mc:Choice Requires="wps">
            <w:drawing>
              <wp:anchor distT="0" distB="0" distL="114300" distR="114300" simplePos="0" relativeHeight="252193792" behindDoc="0" locked="0" layoutInCell="1" allowOverlap="1" wp14:anchorId="2AD7A3D8" wp14:editId="2AD1F5B9">
                <wp:simplePos x="0" y="0"/>
                <wp:positionH relativeFrom="column">
                  <wp:posOffset>-1089660</wp:posOffset>
                </wp:positionH>
                <wp:positionV relativeFrom="paragraph">
                  <wp:posOffset>7940040</wp:posOffset>
                </wp:positionV>
                <wp:extent cx="7089140" cy="652780"/>
                <wp:effectExtent l="0" t="0" r="0" b="0"/>
                <wp:wrapNone/>
                <wp:docPr id="320" name="Parallelogram 320"/>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534A2" w14:textId="77777777" w:rsidR="0000247E" w:rsidRDefault="0000247E" w:rsidP="008E3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7A3D8" id="Parallelogram 320" o:spid="_x0000_s1051" type="#_x0000_t7" style="position:absolute;margin-left:-85.8pt;margin-top:625.2pt;width:558.2pt;height:51.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" adj="1379" fillcolor="#f2f2f2 [3208]" stroked="f" strokeweight="3pt">
                <v:textbox>
                  <w:txbxContent>
                    <w:p w14:paraId="216534A2" w14:textId="77777777" w:rsidR="0000247E" w:rsidRDefault="0000247E" w:rsidP="008E34CB">
                      <w:pPr>
                        <w:jc w:val="center"/>
                      </w:pPr>
                    </w:p>
                  </w:txbxContent>
                </v:textbox>
              </v:shape>
            </w:pict>
          </mc:Fallback>
        </mc:AlternateContent>
      </w:r>
      <w:r w:rsidRPr="008E34CB">
        <w:rPr>
          <w:noProof/>
        </w:rPr>
        <mc:AlternateContent>
          <mc:Choice Requires="wps">
            <w:drawing>
              <wp:anchor distT="0" distB="0" distL="114300" distR="114300" simplePos="0" relativeHeight="252194816" behindDoc="0" locked="0" layoutInCell="1" allowOverlap="1" wp14:anchorId="24C997E2" wp14:editId="53CC94A5">
                <wp:simplePos x="0" y="0"/>
                <wp:positionH relativeFrom="column">
                  <wp:posOffset>5666740</wp:posOffset>
                </wp:positionH>
                <wp:positionV relativeFrom="paragraph">
                  <wp:posOffset>7940040</wp:posOffset>
                </wp:positionV>
                <wp:extent cx="7089140" cy="652780"/>
                <wp:effectExtent l="0" t="0" r="0" b="0"/>
                <wp:wrapNone/>
                <wp:docPr id="321" name="Parallelogram 321"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24D2" id="Parallelogram 321" o:spid="_x0000_s1026" type="#_x0000_t7" alt="Title: Shape" style="position:absolute;margin-left:446.2pt;margin-top:625.2pt;width:558.2pt;height:51.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" adj="1379" fillcolor="#024f75 [3204]" stroked="f" strokeweight="3pt"/>
            </w:pict>
          </mc:Fallback>
        </mc:AlternateContent>
      </w:r>
    </w:p>
    <w:p w14:paraId="346EB38D" w14:textId="15EAF613" w:rsidR="00E7067F" w:rsidRDefault="00E7067F" w:rsidP="000C7935">
      <w:pPr>
        <w:tabs>
          <w:tab w:val="left" w:pos="2940"/>
        </w:tabs>
      </w:pPr>
    </w:p>
    <w:p w14:paraId="71EF062C" w14:textId="79CCCCED" w:rsidR="00E7067F" w:rsidRDefault="00E7067F" w:rsidP="000C7935">
      <w:pPr>
        <w:tabs>
          <w:tab w:val="left" w:pos="2940"/>
        </w:tabs>
      </w:pPr>
    </w:p>
    <w:p w14:paraId="40DEA58C" w14:textId="3881B2AB" w:rsidR="00E7067F" w:rsidRDefault="00E7067F" w:rsidP="000C7935">
      <w:pPr>
        <w:tabs>
          <w:tab w:val="left" w:pos="2940"/>
        </w:tabs>
      </w:pPr>
    </w:p>
    <w:p w14:paraId="62B0168C" w14:textId="185DDD31" w:rsidR="00E7067F" w:rsidRDefault="00E7067F" w:rsidP="000C7935">
      <w:pPr>
        <w:tabs>
          <w:tab w:val="left" w:pos="2940"/>
        </w:tabs>
      </w:pPr>
    </w:p>
    <w:p w14:paraId="63FB5C97" w14:textId="3D1C0B1C" w:rsidR="00E7067F" w:rsidRDefault="00E7067F" w:rsidP="000C7935">
      <w:pPr>
        <w:tabs>
          <w:tab w:val="left" w:pos="2940"/>
        </w:tabs>
      </w:pPr>
    </w:p>
    <w:p w14:paraId="77E30D7B" w14:textId="5C891F7E" w:rsidR="00E7067F" w:rsidRDefault="00E7067F" w:rsidP="000C7935">
      <w:pPr>
        <w:tabs>
          <w:tab w:val="left" w:pos="2940"/>
        </w:tabs>
      </w:pPr>
    </w:p>
    <w:p w14:paraId="138A0FB3" w14:textId="32890139" w:rsidR="00E7067F" w:rsidRDefault="00E7067F" w:rsidP="000C7935">
      <w:pPr>
        <w:tabs>
          <w:tab w:val="left" w:pos="2940"/>
        </w:tabs>
      </w:pPr>
    </w:p>
    <w:p w14:paraId="4D00AE37" w14:textId="2E284AE6" w:rsidR="00E7067F" w:rsidRDefault="00E7067F" w:rsidP="000C7935">
      <w:pPr>
        <w:tabs>
          <w:tab w:val="left" w:pos="2940"/>
        </w:tabs>
      </w:pPr>
    </w:p>
    <w:p w14:paraId="5ACE2801" w14:textId="31E18F06" w:rsidR="00E7067F" w:rsidRDefault="00E7067F" w:rsidP="000C7935">
      <w:pPr>
        <w:tabs>
          <w:tab w:val="left" w:pos="2940"/>
        </w:tabs>
      </w:pPr>
    </w:p>
    <w:p w14:paraId="353898CB" w14:textId="574A85C0" w:rsidR="00E7067F" w:rsidRDefault="00E7067F" w:rsidP="000C7935">
      <w:pPr>
        <w:tabs>
          <w:tab w:val="left" w:pos="2940"/>
        </w:tabs>
      </w:pPr>
    </w:p>
    <w:p w14:paraId="60FA0711" w14:textId="72EDFBBA" w:rsidR="00E7067F" w:rsidRDefault="00E7067F" w:rsidP="000C7935">
      <w:pPr>
        <w:tabs>
          <w:tab w:val="left" w:pos="2940"/>
        </w:tabs>
      </w:pPr>
    </w:p>
    <w:p w14:paraId="2EDF05A2" w14:textId="3CE7E374" w:rsidR="00E7067F" w:rsidRDefault="00E7067F" w:rsidP="000C7935">
      <w:pPr>
        <w:tabs>
          <w:tab w:val="left" w:pos="2940"/>
        </w:tabs>
      </w:pPr>
    </w:p>
    <w:p w14:paraId="270DBD8C" w14:textId="552D669F" w:rsidR="00E7067F" w:rsidRDefault="00E7067F" w:rsidP="000C7935">
      <w:pPr>
        <w:tabs>
          <w:tab w:val="left" w:pos="2940"/>
        </w:tabs>
      </w:pPr>
    </w:p>
    <w:p w14:paraId="49C6B588" w14:textId="672EFF17" w:rsidR="00E7067F" w:rsidRDefault="00E7067F" w:rsidP="000C7935">
      <w:pPr>
        <w:tabs>
          <w:tab w:val="left" w:pos="2940"/>
        </w:tabs>
      </w:pPr>
    </w:p>
    <w:p w14:paraId="10FD09A6" w14:textId="5667D52F" w:rsidR="00E7067F" w:rsidRDefault="00E7067F" w:rsidP="000C7935">
      <w:pPr>
        <w:tabs>
          <w:tab w:val="left" w:pos="2940"/>
        </w:tabs>
      </w:pPr>
    </w:p>
    <w:p w14:paraId="686A4889" w14:textId="506D8F27" w:rsidR="00E7067F" w:rsidRDefault="00E7067F" w:rsidP="000C7935">
      <w:pPr>
        <w:tabs>
          <w:tab w:val="left" w:pos="2940"/>
        </w:tabs>
      </w:pPr>
    </w:p>
    <w:p w14:paraId="1619ADC7" w14:textId="722C6044" w:rsidR="00E7067F" w:rsidRDefault="00E7067F" w:rsidP="000C7935">
      <w:pPr>
        <w:tabs>
          <w:tab w:val="left" w:pos="2940"/>
        </w:tabs>
      </w:pPr>
    </w:p>
    <w:p w14:paraId="2B75FAA7" w14:textId="681DAC83" w:rsidR="00E7067F" w:rsidRDefault="00E7067F" w:rsidP="000C7935">
      <w:pPr>
        <w:tabs>
          <w:tab w:val="left" w:pos="2940"/>
        </w:tabs>
      </w:pPr>
    </w:p>
    <w:p w14:paraId="5570013E" w14:textId="44EC97B1" w:rsidR="00E7067F" w:rsidRDefault="00E7067F" w:rsidP="000C7935">
      <w:pPr>
        <w:tabs>
          <w:tab w:val="left" w:pos="2940"/>
        </w:tabs>
      </w:pPr>
    </w:p>
    <w:p w14:paraId="438437EB" w14:textId="42620B50" w:rsidR="00E7067F" w:rsidRDefault="00E7067F" w:rsidP="000C7935">
      <w:pPr>
        <w:tabs>
          <w:tab w:val="left" w:pos="2940"/>
        </w:tabs>
      </w:pPr>
    </w:p>
    <w:p w14:paraId="4658C6D7" w14:textId="56D10A95" w:rsidR="00E7067F" w:rsidRDefault="00E7067F" w:rsidP="000C7935">
      <w:pPr>
        <w:tabs>
          <w:tab w:val="left" w:pos="2940"/>
        </w:tabs>
      </w:pPr>
    </w:p>
    <w:p w14:paraId="2C8FE639" w14:textId="277FE85C" w:rsidR="00E7067F" w:rsidRDefault="00E7067F" w:rsidP="000C7935">
      <w:pPr>
        <w:tabs>
          <w:tab w:val="left" w:pos="2940"/>
        </w:tabs>
      </w:pPr>
    </w:p>
    <w:p w14:paraId="7101C81E" w14:textId="6C6717AA" w:rsidR="00E7067F" w:rsidRDefault="00E7067F" w:rsidP="000C7935">
      <w:pPr>
        <w:tabs>
          <w:tab w:val="left" w:pos="2940"/>
        </w:tabs>
      </w:pPr>
    </w:p>
    <w:p w14:paraId="4A03BCD5" w14:textId="77777777" w:rsidR="00E7067F" w:rsidRDefault="00E7067F" w:rsidP="000C7935">
      <w:pPr>
        <w:tabs>
          <w:tab w:val="left" w:pos="2940"/>
        </w:tabs>
      </w:pPr>
    </w:p>
    <w:p w14:paraId="432C4C70" w14:textId="77777777" w:rsidR="00E7067F" w:rsidRDefault="00E7067F" w:rsidP="000C7935">
      <w:pPr>
        <w:tabs>
          <w:tab w:val="left" w:pos="2940"/>
        </w:tabs>
      </w:pPr>
    </w:p>
    <w:p w14:paraId="744002EC" w14:textId="56BD0CC5" w:rsidR="00E7067F" w:rsidRDefault="00E7067F" w:rsidP="000C7935">
      <w:pPr>
        <w:tabs>
          <w:tab w:val="left" w:pos="2940"/>
        </w:tabs>
      </w:pPr>
    </w:p>
    <w:p w14:paraId="2D9FD748" w14:textId="6812A657" w:rsidR="00E7067F" w:rsidRDefault="00E7067F" w:rsidP="000C7935">
      <w:pPr>
        <w:tabs>
          <w:tab w:val="left" w:pos="2940"/>
        </w:tabs>
      </w:pPr>
    </w:p>
    <w:sectPr w:rsidR="00E7067F" w:rsidSect="00F77647">
      <w:pgSz w:w="12240" w:h="15840"/>
      <w:pgMar w:top="1440" w:right="5083"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32CC9" w14:textId="77777777" w:rsidR="00AF3990" w:rsidRDefault="00AF3990" w:rsidP="00E71C68">
      <w:pPr>
        <w:spacing w:after="0" w:line="240" w:lineRule="auto"/>
      </w:pPr>
      <w:r>
        <w:separator/>
      </w:r>
    </w:p>
  </w:endnote>
  <w:endnote w:type="continuationSeparator" w:id="0">
    <w:p w14:paraId="4A069E55" w14:textId="77777777" w:rsidR="00AF3990" w:rsidRDefault="00AF3990" w:rsidP="00E7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E">
    <w:altName w:val="HGｺﾞｼｯｸ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8EEC3" w14:textId="77777777" w:rsidR="00AF3990" w:rsidRDefault="00AF3990" w:rsidP="00E71C68">
      <w:pPr>
        <w:spacing w:after="0" w:line="240" w:lineRule="auto"/>
      </w:pPr>
      <w:r>
        <w:separator/>
      </w:r>
    </w:p>
  </w:footnote>
  <w:footnote w:type="continuationSeparator" w:id="0">
    <w:p w14:paraId="30683C38" w14:textId="77777777" w:rsidR="00AF3990" w:rsidRDefault="00AF3990" w:rsidP="00E71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5B3AF2"/>
    <w:multiLevelType w:val="hybridMultilevel"/>
    <w:tmpl w:val="D38C1F12"/>
    <w:lvl w:ilvl="0" w:tplc="D2AA832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01"/>
    <w:rsid w:val="0000247E"/>
    <w:rsid w:val="000038D2"/>
    <w:rsid w:val="00006FB5"/>
    <w:rsid w:val="00011FF1"/>
    <w:rsid w:val="0002200E"/>
    <w:rsid w:val="000260EE"/>
    <w:rsid w:val="0003441C"/>
    <w:rsid w:val="0003482E"/>
    <w:rsid w:val="00044B00"/>
    <w:rsid w:val="00056A70"/>
    <w:rsid w:val="0006261B"/>
    <w:rsid w:val="000811F4"/>
    <w:rsid w:val="00082E2C"/>
    <w:rsid w:val="000A6A8E"/>
    <w:rsid w:val="000B12EB"/>
    <w:rsid w:val="000B4B04"/>
    <w:rsid w:val="000B56BF"/>
    <w:rsid w:val="000C16F9"/>
    <w:rsid w:val="000C7935"/>
    <w:rsid w:val="000D06B0"/>
    <w:rsid w:val="000D0FB4"/>
    <w:rsid w:val="000D14F9"/>
    <w:rsid w:val="000E082B"/>
    <w:rsid w:val="000E2E3E"/>
    <w:rsid w:val="000E2F95"/>
    <w:rsid w:val="000F1EE6"/>
    <w:rsid w:val="000F3AB3"/>
    <w:rsid w:val="000F3C17"/>
    <w:rsid w:val="000F6E14"/>
    <w:rsid w:val="000F7717"/>
    <w:rsid w:val="00105A48"/>
    <w:rsid w:val="00106D84"/>
    <w:rsid w:val="0011277D"/>
    <w:rsid w:val="001140FE"/>
    <w:rsid w:val="00114AA9"/>
    <w:rsid w:val="00123E3F"/>
    <w:rsid w:val="00127303"/>
    <w:rsid w:val="00127C5F"/>
    <w:rsid w:val="001419D9"/>
    <w:rsid w:val="00141AC3"/>
    <w:rsid w:val="0016309E"/>
    <w:rsid w:val="00166BC2"/>
    <w:rsid w:val="00173467"/>
    <w:rsid w:val="00181333"/>
    <w:rsid w:val="001837C9"/>
    <w:rsid w:val="00193514"/>
    <w:rsid w:val="001943EC"/>
    <w:rsid w:val="001A1FD8"/>
    <w:rsid w:val="001A4CE9"/>
    <w:rsid w:val="001B2BDB"/>
    <w:rsid w:val="001B6867"/>
    <w:rsid w:val="001C3CC5"/>
    <w:rsid w:val="001D7239"/>
    <w:rsid w:val="001D7464"/>
    <w:rsid w:val="001D79DD"/>
    <w:rsid w:val="001E3865"/>
    <w:rsid w:val="001F45AD"/>
    <w:rsid w:val="002028F6"/>
    <w:rsid w:val="00210289"/>
    <w:rsid w:val="00211B7F"/>
    <w:rsid w:val="00216CA2"/>
    <w:rsid w:val="00220B18"/>
    <w:rsid w:val="00222E86"/>
    <w:rsid w:val="00226B91"/>
    <w:rsid w:val="00237489"/>
    <w:rsid w:val="00242BFB"/>
    <w:rsid w:val="00247F14"/>
    <w:rsid w:val="00250940"/>
    <w:rsid w:val="002514B1"/>
    <w:rsid w:val="00276B61"/>
    <w:rsid w:val="00281013"/>
    <w:rsid w:val="00291570"/>
    <w:rsid w:val="00294091"/>
    <w:rsid w:val="0029766D"/>
    <w:rsid w:val="002A071C"/>
    <w:rsid w:val="002A5BD4"/>
    <w:rsid w:val="002B0C55"/>
    <w:rsid w:val="002B184F"/>
    <w:rsid w:val="002B5C2D"/>
    <w:rsid w:val="002C357A"/>
    <w:rsid w:val="002C50BF"/>
    <w:rsid w:val="002D41EE"/>
    <w:rsid w:val="002D7542"/>
    <w:rsid w:val="002E076A"/>
    <w:rsid w:val="002F65C8"/>
    <w:rsid w:val="0030342E"/>
    <w:rsid w:val="003053CE"/>
    <w:rsid w:val="00305E11"/>
    <w:rsid w:val="00311394"/>
    <w:rsid w:val="0031277C"/>
    <w:rsid w:val="00313274"/>
    <w:rsid w:val="003223DB"/>
    <w:rsid w:val="00322821"/>
    <w:rsid w:val="00327501"/>
    <w:rsid w:val="003277BA"/>
    <w:rsid w:val="00327A26"/>
    <w:rsid w:val="00327FD4"/>
    <w:rsid w:val="00335C40"/>
    <w:rsid w:val="003403AD"/>
    <w:rsid w:val="00340B80"/>
    <w:rsid w:val="00344A2D"/>
    <w:rsid w:val="00351184"/>
    <w:rsid w:val="00366DEA"/>
    <w:rsid w:val="00367FEE"/>
    <w:rsid w:val="0037133C"/>
    <w:rsid w:val="00381773"/>
    <w:rsid w:val="003842A3"/>
    <w:rsid w:val="003A5733"/>
    <w:rsid w:val="003B6971"/>
    <w:rsid w:val="003C7B3D"/>
    <w:rsid w:val="003D0F5F"/>
    <w:rsid w:val="003E1F23"/>
    <w:rsid w:val="003E30EA"/>
    <w:rsid w:val="003E78CA"/>
    <w:rsid w:val="003F086C"/>
    <w:rsid w:val="003F5DFF"/>
    <w:rsid w:val="00403D14"/>
    <w:rsid w:val="00415427"/>
    <w:rsid w:val="004232A7"/>
    <w:rsid w:val="004242BA"/>
    <w:rsid w:val="0042586B"/>
    <w:rsid w:val="00433BDB"/>
    <w:rsid w:val="00434A66"/>
    <w:rsid w:val="0044254D"/>
    <w:rsid w:val="0045204A"/>
    <w:rsid w:val="004537B5"/>
    <w:rsid w:val="004579BB"/>
    <w:rsid w:val="00471D53"/>
    <w:rsid w:val="00477E7E"/>
    <w:rsid w:val="0048633B"/>
    <w:rsid w:val="004B1A58"/>
    <w:rsid w:val="004B5E69"/>
    <w:rsid w:val="004B5EB4"/>
    <w:rsid w:val="004B6520"/>
    <w:rsid w:val="004B6747"/>
    <w:rsid w:val="004D012D"/>
    <w:rsid w:val="004D4571"/>
    <w:rsid w:val="004D5084"/>
    <w:rsid w:val="004D77DE"/>
    <w:rsid w:val="004E34CF"/>
    <w:rsid w:val="004F05EF"/>
    <w:rsid w:val="004F29D6"/>
    <w:rsid w:val="004F3A2A"/>
    <w:rsid w:val="00503867"/>
    <w:rsid w:val="00505D5C"/>
    <w:rsid w:val="0050708B"/>
    <w:rsid w:val="00513BE6"/>
    <w:rsid w:val="00513C36"/>
    <w:rsid w:val="00516D9A"/>
    <w:rsid w:val="00531213"/>
    <w:rsid w:val="0054465C"/>
    <w:rsid w:val="00553AF2"/>
    <w:rsid w:val="00557BF7"/>
    <w:rsid w:val="00561211"/>
    <w:rsid w:val="00561F2A"/>
    <w:rsid w:val="005710D1"/>
    <w:rsid w:val="005714F7"/>
    <w:rsid w:val="0057640D"/>
    <w:rsid w:val="005832EC"/>
    <w:rsid w:val="00585C94"/>
    <w:rsid w:val="005907CF"/>
    <w:rsid w:val="00595173"/>
    <w:rsid w:val="00596F7A"/>
    <w:rsid w:val="005A0DD3"/>
    <w:rsid w:val="005A39E3"/>
    <w:rsid w:val="005A4B58"/>
    <w:rsid w:val="005A7881"/>
    <w:rsid w:val="005B0147"/>
    <w:rsid w:val="005B11F5"/>
    <w:rsid w:val="005B5088"/>
    <w:rsid w:val="005B6969"/>
    <w:rsid w:val="005C0237"/>
    <w:rsid w:val="005D7B71"/>
    <w:rsid w:val="005E28AF"/>
    <w:rsid w:val="005E616C"/>
    <w:rsid w:val="005F03FB"/>
    <w:rsid w:val="005F4499"/>
    <w:rsid w:val="005F66FD"/>
    <w:rsid w:val="00603C6F"/>
    <w:rsid w:val="00606A5A"/>
    <w:rsid w:val="00607A9E"/>
    <w:rsid w:val="00621737"/>
    <w:rsid w:val="00623218"/>
    <w:rsid w:val="006406C5"/>
    <w:rsid w:val="006452ED"/>
    <w:rsid w:val="006477A4"/>
    <w:rsid w:val="00654860"/>
    <w:rsid w:val="00655E3C"/>
    <w:rsid w:val="0065720E"/>
    <w:rsid w:val="00657EB9"/>
    <w:rsid w:val="00661713"/>
    <w:rsid w:val="00662232"/>
    <w:rsid w:val="00666759"/>
    <w:rsid w:val="0067304F"/>
    <w:rsid w:val="00680F14"/>
    <w:rsid w:val="006942E3"/>
    <w:rsid w:val="0069536A"/>
    <w:rsid w:val="006A7757"/>
    <w:rsid w:val="006C5603"/>
    <w:rsid w:val="006C7237"/>
    <w:rsid w:val="006D5FB7"/>
    <w:rsid w:val="006D7FD1"/>
    <w:rsid w:val="006F0ECB"/>
    <w:rsid w:val="006F549D"/>
    <w:rsid w:val="006F7576"/>
    <w:rsid w:val="00701178"/>
    <w:rsid w:val="00701C53"/>
    <w:rsid w:val="00703074"/>
    <w:rsid w:val="00706602"/>
    <w:rsid w:val="007075FB"/>
    <w:rsid w:val="00714974"/>
    <w:rsid w:val="0071641C"/>
    <w:rsid w:val="00720560"/>
    <w:rsid w:val="00720661"/>
    <w:rsid w:val="00722857"/>
    <w:rsid w:val="0072706A"/>
    <w:rsid w:val="00727CDF"/>
    <w:rsid w:val="00730134"/>
    <w:rsid w:val="0073432E"/>
    <w:rsid w:val="00734AA9"/>
    <w:rsid w:val="00735EEC"/>
    <w:rsid w:val="00737111"/>
    <w:rsid w:val="00741872"/>
    <w:rsid w:val="00747854"/>
    <w:rsid w:val="00747EDB"/>
    <w:rsid w:val="00750509"/>
    <w:rsid w:val="00754FFE"/>
    <w:rsid w:val="0076193A"/>
    <w:rsid w:val="007638B8"/>
    <w:rsid w:val="00764342"/>
    <w:rsid w:val="007730CE"/>
    <w:rsid w:val="00774A06"/>
    <w:rsid w:val="00775AB0"/>
    <w:rsid w:val="00780541"/>
    <w:rsid w:val="007872EB"/>
    <w:rsid w:val="007A4F6C"/>
    <w:rsid w:val="007A7C50"/>
    <w:rsid w:val="007B08FA"/>
    <w:rsid w:val="007B405B"/>
    <w:rsid w:val="007B4437"/>
    <w:rsid w:val="007B709F"/>
    <w:rsid w:val="007C2944"/>
    <w:rsid w:val="007C5AA5"/>
    <w:rsid w:val="007D2103"/>
    <w:rsid w:val="007D38E6"/>
    <w:rsid w:val="007D430A"/>
    <w:rsid w:val="007D735D"/>
    <w:rsid w:val="007D78D5"/>
    <w:rsid w:val="007E0CC0"/>
    <w:rsid w:val="007E191F"/>
    <w:rsid w:val="007F270D"/>
    <w:rsid w:val="00802E4B"/>
    <w:rsid w:val="00806727"/>
    <w:rsid w:val="00811148"/>
    <w:rsid w:val="008121A2"/>
    <w:rsid w:val="00832DAF"/>
    <w:rsid w:val="0083433E"/>
    <w:rsid w:val="008467F0"/>
    <w:rsid w:val="008472CF"/>
    <w:rsid w:val="0085541A"/>
    <w:rsid w:val="00857541"/>
    <w:rsid w:val="00860870"/>
    <w:rsid w:val="00860C04"/>
    <w:rsid w:val="00861DE7"/>
    <w:rsid w:val="0087250B"/>
    <w:rsid w:val="00890994"/>
    <w:rsid w:val="0089184D"/>
    <w:rsid w:val="00891FC9"/>
    <w:rsid w:val="00892D13"/>
    <w:rsid w:val="008945CC"/>
    <w:rsid w:val="00894754"/>
    <w:rsid w:val="008A5A4F"/>
    <w:rsid w:val="008B0821"/>
    <w:rsid w:val="008B5FD2"/>
    <w:rsid w:val="008B647E"/>
    <w:rsid w:val="008C300E"/>
    <w:rsid w:val="008C6E0A"/>
    <w:rsid w:val="008D2332"/>
    <w:rsid w:val="008D7CA9"/>
    <w:rsid w:val="008E2211"/>
    <w:rsid w:val="008E34CB"/>
    <w:rsid w:val="008E73C6"/>
    <w:rsid w:val="008F179F"/>
    <w:rsid w:val="008F1825"/>
    <w:rsid w:val="008F1F04"/>
    <w:rsid w:val="008F388A"/>
    <w:rsid w:val="008F4032"/>
    <w:rsid w:val="008F636F"/>
    <w:rsid w:val="009017F8"/>
    <w:rsid w:val="0090618A"/>
    <w:rsid w:val="00906379"/>
    <w:rsid w:val="00910FC9"/>
    <w:rsid w:val="009225E5"/>
    <w:rsid w:val="00927E50"/>
    <w:rsid w:val="0093309D"/>
    <w:rsid w:val="0093445E"/>
    <w:rsid w:val="00937DB4"/>
    <w:rsid w:val="00940997"/>
    <w:rsid w:val="009500BC"/>
    <w:rsid w:val="0095336F"/>
    <w:rsid w:val="009537D2"/>
    <w:rsid w:val="00954642"/>
    <w:rsid w:val="00965D98"/>
    <w:rsid w:val="00966235"/>
    <w:rsid w:val="00967256"/>
    <w:rsid w:val="009773E4"/>
    <w:rsid w:val="00980E91"/>
    <w:rsid w:val="0099015F"/>
    <w:rsid w:val="00991736"/>
    <w:rsid w:val="009920C5"/>
    <w:rsid w:val="00993850"/>
    <w:rsid w:val="009A5B09"/>
    <w:rsid w:val="009B4E1F"/>
    <w:rsid w:val="009C601D"/>
    <w:rsid w:val="009D4E5C"/>
    <w:rsid w:val="009E5652"/>
    <w:rsid w:val="009E68DE"/>
    <w:rsid w:val="009F6BB1"/>
    <w:rsid w:val="00A02E9A"/>
    <w:rsid w:val="00A02F91"/>
    <w:rsid w:val="00A031B1"/>
    <w:rsid w:val="00A0722F"/>
    <w:rsid w:val="00A12095"/>
    <w:rsid w:val="00A1324D"/>
    <w:rsid w:val="00A16CD4"/>
    <w:rsid w:val="00A22E8E"/>
    <w:rsid w:val="00A23FFA"/>
    <w:rsid w:val="00A4336F"/>
    <w:rsid w:val="00A54D58"/>
    <w:rsid w:val="00A56864"/>
    <w:rsid w:val="00A764AC"/>
    <w:rsid w:val="00A76530"/>
    <w:rsid w:val="00A82E06"/>
    <w:rsid w:val="00A83921"/>
    <w:rsid w:val="00A83959"/>
    <w:rsid w:val="00A90C75"/>
    <w:rsid w:val="00A91F94"/>
    <w:rsid w:val="00A96584"/>
    <w:rsid w:val="00AA4F82"/>
    <w:rsid w:val="00AA636F"/>
    <w:rsid w:val="00AB0720"/>
    <w:rsid w:val="00AB21AC"/>
    <w:rsid w:val="00AB73D8"/>
    <w:rsid w:val="00AC0CDB"/>
    <w:rsid w:val="00AC4155"/>
    <w:rsid w:val="00AC7947"/>
    <w:rsid w:val="00AD16B1"/>
    <w:rsid w:val="00AD1D08"/>
    <w:rsid w:val="00AD28FC"/>
    <w:rsid w:val="00AD2B9B"/>
    <w:rsid w:val="00AD32B0"/>
    <w:rsid w:val="00AF3990"/>
    <w:rsid w:val="00AF5119"/>
    <w:rsid w:val="00B21170"/>
    <w:rsid w:val="00B313B2"/>
    <w:rsid w:val="00B3391D"/>
    <w:rsid w:val="00B3401F"/>
    <w:rsid w:val="00B3426D"/>
    <w:rsid w:val="00B34603"/>
    <w:rsid w:val="00B453A6"/>
    <w:rsid w:val="00B45600"/>
    <w:rsid w:val="00B60491"/>
    <w:rsid w:val="00B65E45"/>
    <w:rsid w:val="00B71344"/>
    <w:rsid w:val="00B82845"/>
    <w:rsid w:val="00B83AC7"/>
    <w:rsid w:val="00B84B85"/>
    <w:rsid w:val="00B86AF3"/>
    <w:rsid w:val="00B86CCB"/>
    <w:rsid w:val="00B87D24"/>
    <w:rsid w:val="00B900D9"/>
    <w:rsid w:val="00B97DE0"/>
    <w:rsid w:val="00BA677B"/>
    <w:rsid w:val="00BC2960"/>
    <w:rsid w:val="00BC67AD"/>
    <w:rsid w:val="00BD0E87"/>
    <w:rsid w:val="00BD73DD"/>
    <w:rsid w:val="00BE022E"/>
    <w:rsid w:val="00BE2FAA"/>
    <w:rsid w:val="00BF5322"/>
    <w:rsid w:val="00C01AC9"/>
    <w:rsid w:val="00C02FA7"/>
    <w:rsid w:val="00C03C1C"/>
    <w:rsid w:val="00C04A8F"/>
    <w:rsid w:val="00C0585E"/>
    <w:rsid w:val="00C2068A"/>
    <w:rsid w:val="00C22026"/>
    <w:rsid w:val="00C2509D"/>
    <w:rsid w:val="00C314A8"/>
    <w:rsid w:val="00C327D9"/>
    <w:rsid w:val="00C36CBE"/>
    <w:rsid w:val="00C37765"/>
    <w:rsid w:val="00C443E3"/>
    <w:rsid w:val="00C46B23"/>
    <w:rsid w:val="00C47D19"/>
    <w:rsid w:val="00C47E5D"/>
    <w:rsid w:val="00C52BF9"/>
    <w:rsid w:val="00C537B5"/>
    <w:rsid w:val="00C56592"/>
    <w:rsid w:val="00C627AE"/>
    <w:rsid w:val="00C63E7D"/>
    <w:rsid w:val="00C64D66"/>
    <w:rsid w:val="00C76123"/>
    <w:rsid w:val="00C85A37"/>
    <w:rsid w:val="00C91FDE"/>
    <w:rsid w:val="00C95D0D"/>
    <w:rsid w:val="00CA368C"/>
    <w:rsid w:val="00CA54D1"/>
    <w:rsid w:val="00CB34A9"/>
    <w:rsid w:val="00CB7C48"/>
    <w:rsid w:val="00CC454B"/>
    <w:rsid w:val="00CD0B49"/>
    <w:rsid w:val="00CD2B0A"/>
    <w:rsid w:val="00CD51D0"/>
    <w:rsid w:val="00CD60E5"/>
    <w:rsid w:val="00CE1D69"/>
    <w:rsid w:val="00CF3571"/>
    <w:rsid w:val="00CF5711"/>
    <w:rsid w:val="00CF63BC"/>
    <w:rsid w:val="00D00D48"/>
    <w:rsid w:val="00D1709A"/>
    <w:rsid w:val="00D228C1"/>
    <w:rsid w:val="00D2330F"/>
    <w:rsid w:val="00D25C92"/>
    <w:rsid w:val="00D2651B"/>
    <w:rsid w:val="00D26823"/>
    <w:rsid w:val="00D36652"/>
    <w:rsid w:val="00D41A08"/>
    <w:rsid w:val="00D43D72"/>
    <w:rsid w:val="00D53EDE"/>
    <w:rsid w:val="00D61901"/>
    <w:rsid w:val="00D62452"/>
    <w:rsid w:val="00D90BD0"/>
    <w:rsid w:val="00D96BAF"/>
    <w:rsid w:val="00DA1766"/>
    <w:rsid w:val="00DC5299"/>
    <w:rsid w:val="00DC5A24"/>
    <w:rsid w:val="00DD228F"/>
    <w:rsid w:val="00DD7676"/>
    <w:rsid w:val="00DF1303"/>
    <w:rsid w:val="00DF1A9A"/>
    <w:rsid w:val="00DF723E"/>
    <w:rsid w:val="00E06669"/>
    <w:rsid w:val="00E126C5"/>
    <w:rsid w:val="00E126DB"/>
    <w:rsid w:val="00E2485C"/>
    <w:rsid w:val="00E2507A"/>
    <w:rsid w:val="00E31CA9"/>
    <w:rsid w:val="00E400EE"/>
    <w:rsid w:val="00E535A3"/>
    <w:rsid w:val="00E547F3"/>
    <w:rsid w:val="00E5582E"/>
    <w:rsid w:val="00E62565"/>
    <w:rsid w:val="00E6595B"/>
    <w:rsid w:val="00E65E5B"/>
    <w:rsid w:val="00E7067F"/>
    <w:rsid w:val="00E71C68"/>
    <w:rsid w:val="00E74826"/>
    <w:rsid w:val="00E75F75"/>
    <w:rsid w:val="00E8024A"/>
    <w:rsid w:val="00E85FC8"/>
    <w:rsid w:val="00E8693C"/>
    <w:rsid w:val="00E95037"/>
    <w:rsid w:val="00EA31B7"/>
    <w:rsid w:val="00EC22B9"/>
    <w:rsid w:val="00ED0C4D"/>
    <w:rsid w:val="00ED4F64"/>
    <w:rsid w:val="00ED6088"/>
    <w:rsid w:val="00ED7502"/>
    <w:rsid w:val="00EE32C3"/>
    <w:rsid w:val="00EE6186"/>
    <w:rsid w:val="00EF1A84"/>
    <w:rsid w:val="00EF40E3"/>
    <w:rsid w:val="00EF6838"/>
    <w:rsid w:val="00F03761"/>
    <w:rsid w:val="00F06352"/>
    <w:rsid w:val="00F1049B"/>
    <w:rsid w:val="00F14186"/>
    <w:rsid w:val="00F16E86"/>
    <w:rsid w:val="00F232D9"/>
    <w:rsid w:val="00F23A01"/>
    <w:rsid w:val="00F252A7"/>
    <w:rsid w:val="00F453E3"/>
    <w:rsid w:val="00F47899"/>
    <w:rsid w:val="00F50E7F"/>
    <w:rsid w:val="00F540FA"/>
    <w:rsid w:val="00F62400"/>
    <w:rsid w:val="00F7167D"/>
    <w:rsid w:val="00F77647"/>
    <w:rsid w:val="00F81C5E"/>
    <w:rsid w:val="00F934B6"/>
    <w:rsid w:val="00F95754"/>
    <w:rsid w:val="00FB0797"/>
    <w:rsid w:val="00FB544B"/>
    <w:rsid w:val="00FB6B32"/>
    <w:rsid w:val="00FC5798"/>
    <w:rsid w:val="00FC7B17"/>
    <w:rsid w:val="00FD7E5E"/>
    <w:rsid w:val="00FE227B"/>
    <w:rsid w:val="00FE7892"/>
    <w:rsid w:val="00FF0601"/>
    <w:rsid w:val="00FF3CD0"/>
    <w:rsid w:val="00FF4CC5"/>
    <w:rsid w:val="00FF5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354FCAF7"/>
  <w15:docId w15:val="{EAFDE214-8795-4F34-AE62-DFCE43053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73"/>
    <w:rPr>
      <w:color w:val="013A57" w:themeColor="accent1" w:themeShade="BF"/>
    </w:rPr>
  </w:style>
  <w:style w:type="paragraph" w:styleId="Heading1">
    <w:name w:val="heading 1"/>
    <w:basedOn w:val="Normal"/>
    <w:next w:val="Normal"/>
    <w:link w:val="Heading1Char"/>
    <w:uiPriority w:val="9"/>
    <w:qFormat/>
    <w:rsid w:val="00F7167D"/>
    <w:pPr>
      <w:jc w:val="center"/>
      <w:outlineLvl w:val="0"/>
    </w:pPr>
    <w:rPr>
      <w:rFonts w:asciiTheme="majorHAnsi" w:hAnsiTheme="majorHAnsi"/>
      <w:caps/>
      <w:color w:val="FFFFFF" w:themeColor="background1"/>
      <w:sz w:val="56"/>
      <w:szCs w:val="56"/>
    </w:rPr>
  </w:style>
  <w:style w:type="paragraph" w:styleId="Heading2">
    <w:name w:val="heading 2"/>
    <w:basedOn w:val="Heading1"/>
    <w:next w:val="Normal"/>
    <w:link w:val="Heading2Char"/>
    <w:uiPriority w:val="9"/>
    <w:unhideWhenUsed/>
    <w:qFormat/>
    <w:rsid w:val="00AF5119"/>
    <w:pPr>
      <w:outlineLvl w:val="1"/>
    </w:pPr>
    <w:rPr>
      <w:color w:val="3592CF" w:themeColor="accent2"/>
      <w:sz w:val="44"/>
    </w:rPr>
  </w:style>
  <w:style w:type="paragraph" w:styleId="Heading3">
    <w:name w:val="heading 3"/>
    <w:basedOn w:val="Normal"/>
    <w:next w:val="Normal"/>
    <w:link w:val="Heading3Char"/>
    <w:uiPriority w:val="9"/>
    <w:unhideWhenUsed/>
    <w:qFormat/>
    <w:rsid w:val="00AF5119"/>
    <w:pPr>
      <w:spacing w:before="1000" w:after="0"/>
      <w:jc w:val="center"/>
      <w:outlineLvl w:val="2"/>
    </w:pPr>
    <w:rPr>
      <w:rFonts w:asciiTheme="majorHAnsi" w:hAnsiTheme="majorHAnsi"/>
      <w:caps/>
      <w:color w:val="FFFFFF" w:themeColor="background1"/>
      <w:sz w:val="44"/>
      <w:szCs w:val="36"/>
    </w:rPr>
  </w:style>
  <w:style w:type="paragraph" w:styleId="Heading4">
    <w:name w:val="heading 4"/>
    <w:basedOn w:val="Normal"/>
    <w:next w:val="Normal"/>
    <w:link w:val="Heading4Char"/>
    <w:uiPriority w:val="9"/>
    <w:unhideWhenUsed/>
    <w:qFormat/>
    <w:rsid w:val="00381773"/>
    <w:pPr>
      <w:jc w:val="right"/>
      <w:outlineLvl w:val="3"/>
    </w:pPr>
    <w:rPr>
      <w:rFonts w:asciiTheme="majorHAnsi" w:hAnsiTheme="majorHAnsi"/>
      <w:color w:val="024F75" w:themeColor="accent1"/>
      <w:sz w:val="24"/>
    </w:rPr>
  </w:style>
  <w:style w:type="paragraph" w:styleId="Heading5">
    <w:name w:val="heading 5"/>
    <w:basedOn w:val="Normal"/>
    <w:next w:val="Normal"/>
    <w:link w:val="Heading5Char"/>
    <w:uiPriority w:val="9"/>
    <w:unhideWhenUsed/>
    <w:qFormat/>
    <w:rsid w:val="00E400EE"/>
    <w:pPr>
      <w:keepNext/>
      <w:keepLines/>
      <w:spacing w:before="40" w:after="0"/>
      <w:outlineLvl w:val="4"/>
    </w:pPr>
    <w:rPr>
      <w:rFonts w:asciiTheme="majorHAnsi" w:eastAsiaTheme="majorEastAsia" w:hAnsiTheme="majorHAnsi" w:cstheme="majorBidi"/>
      <w:b/>
      <w:color w:val="082A75" w:themeColor="text2"/>
      <w:sz w:val="36"/>
    </w:rPr>
  </w:style>
  <w:style w:type="paragraph" w:styleId="Heading6">
    <w:name w:val="heading 6"/>
    <w:basedOn w:val="Normal"/>
    <w:next w:val="Normal"/>
    <w:link w:val="Heading6Char"/>
    <w:unhideWhenUsed/>
    <w:qFormat/>
    <w:rsid w:val="004D4571"/>
    <w:pPr>
      <w:keepNext/>
      <w:spacing w:after="0" w:line="240" w:lineRule="auto"/>
      <w:outlineLvl w:val="5"/>
    </w:pPr>
    <w:rPr>
      <w:rFonts w:ascii="Times New Roman" w:eastAsia="Times New Roman" w:hAnsi="Times New Roman" w:cs="Times New Roman"/>
      <w:color w:val="061F57"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F0D29" w:themeColor="text1"/>
        <w:left w:val="single" w:sz="4" w:space="0" w:color="0F0D29" w:themeColor="text1"/>
        <w:bottom w:val="single" w:sz="4" w:space="0" w:color="0F0D29" w:themeColor="text1"/>
        <w:right w:val="single" w:sz="4" w:space="0" w:color="0F0D29" w:themeColor="text1"/>
        <w:insideH w:val="single" w:sz="4" w:space="0" w:color="0F0D29" w:themeColor="text1"/>
        <w:insideV w:val="single" w:sz="4" w:space="0" w:color="0F0D29" w:themeColor="text1"/>
      </w:tblBorders>
    </w:tblPr>
  </w:style>
  <w:style w:type="paragraph" w:customStyle="1" w:styleId="Intro">
    <w:name w:val="Intro"/>
    <w:basedOn w:val="Normal"/>
    <w:qFormat/>
    <w:rsid w:val="00381773"/>
    <w:pPr>
      <w:ind w:left="1440"/>
    </w:pPr>
    <w:rPr>
      <w:sz w:val="28"/>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AF5119"/>
    <w:rPr>
      <w:rFonts w:asciiTheme="majorHAnsi" w:hAnsiTheme="majorHAnsi"/>
      <w:caps/>
      <w:color w:val="3592CF" w:themeColor="accent2"/>
      <w:sz w:val="44"/>
      <w:szCs w:val="56"/>
    </w:rPr>
  </w:style>
  <w:style w:type="character" w:customStyle="1" w:styleId="Heading3Char">
    <w:name w:val="Heading 3 Char"/>
    <w:basedOn w:val="DefaultParagraphFont"/>
    <w:link w:val="Heading3"/>
    <w:uiPriority w:val="9"/>
    <w:rsid w:val="00AF5119"/>
    <w:rPr>
      <w:rFonts w:asciiTheme="majorHAnsi" w:hAnsiTheme="majorHAnsi"/>
      <w:caps/>
      <w:color w:val="FFFFFF" w:themeColor="background1"/>
      <w:sz w:val="44"/>
      <w:szCs w:val="36"/>
    </w:rPr>
  </w:style>
  <w:style w:type="character" w:customStyle="1" w:styleId="Heading4Char">
    <w:name w:val="Heading 4 Char"/>
    <w:basedOn w:val="DefaultParagraphFont"/>
    <w:link w:val="Heading4"/>
    <w:uiPriority w:val="9"/>
    <w:rsid w:val="00381773"/>
    <w:rPr>
      <w:rFonts w:asciiTheme="majorHAnsi" w:hAnsiTheme="majorHAnsi"/>
      <w:color w:val="024F75"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061F57" w:themeColor="text2" w:themeShade="BF"/>
      <w:sz w:val="60"/>
    </w:rPr>
  </w:style>
  <w:style w:type="paragraph" w:customStyle="1" w:styleId="TabName">
    <w:name w:val="Tab Name"/>
    <w:basedOn w:val="Normal"/>
    <w:rsid w:val="00381773"/>
    <w:pPr>
      <w:jc w:val="center"/>
    </w:pPr>
    <w:rPr>
      <w:color w:val="024F75" w:themeColor="accent1"/>
      <w:sz w:val="32"/>
    </w:rPr>
  </w:style>
  <w:style w:type="paragraph" w:styleId="ListParagraph">
    <w:name w:val="List Paragraph"/>
    <w:basedOn w:val="Normal"/>
    <w:uiPriority w:val="34"/>
    <w:qFormat/>
    <w:rsid w:val="000D0FB4"/>
    <w:pPr>
      <w:numPr>
        <w:numId w:val="1"/>
      </w:numPr>
      <w:spacing w:after="400" w:line="240" w:lineRule="auto"/>
      <w:jc w:val="center"/>
    </w:pPr>
    <w:rPr>
      <w:color w:val="024F75" w:themeColor="accent1"/>
      <w:sz w:val="32"/>
      <w:lang w:bidi="hi-IN"/>
    </w:rPr>
  </w:style>
  <w:style w:type="paragraph" w:customStyle="1" w:styleId="1Spine">
    <w:name w:val="1&quot; Spine"/>
    <w:basedOn w:val="Normal"/>
    <w:qFormat/>
    <w:rsid w:val="00AF5119"/>
    <w:pPr>
      <w:spacing w:after="0" w:line="240" w:lineRule="auto"/>
      <w:jc w:val="center"/>
    </w:pPr>
    <w:rPr>
      <w:b/>
      <w:color w:val="082A75" w:themeColor="text2"/>
      <w:sz w:val="44"/>
      <w:szCs w:val="44"/>
      <w:lang w:bidi="hi-IN"/>
    </w:rPr>
  </w:style>
  <w:style w:type="paragraph" w:customStyle="1" w:styleId="15Spine">
    <w:name w:val="1.5&quot; Spine"/>
    <w:basedOn w:val="Normal"/>
    <w:qFormat/>
    <w:rsid w:val="00AF5119"/>
    <w:pPr>
      <w:spacing w:after="0" w:line="240" w:lineRule="auto"/>
      <w:jc w:val="center"/>
    </w:pPr>
    <w:rPr>
      <w:b/>
      <w:color w:val="082A75" w:themeColor="text2"/>
      <w:sz w:val="48"/>
      <w:szCs w:val="48"/>
      <w:lang w:bidi="hi-IN"/>
    </w:rPr>
  </w:style>
  <w:style w:type="paragraph" w:customStyle="1" w:styleId="2Spine">
    <w:name w:val="2&quot; Spine"/>
    <w:basedOn w:val="Normal"/>
    <w:qFormat/>
    <w:rsid w:val="00AF5119"/>
    <w:pPr>
      <w:spacing w:after="0" w:line="240" w:lineRule="auto"/>
      <w:jc w:val="center"/>
    </w:pPr>
    <w:rPr>
      <w:b/>
      <w:color w:val="082A75" w:themeColor="text2"/>
      <w:sz w:val="56"/>
      <w:szCs w:val="56"/>
      <w:lang w:bidi="hi-IN"/>
    </w:rPr>
  </w:style>
  <w:style w:type="paragraph" w:customStyle="1" w:styleId="3Spine">
    <w:name w:val="3&quot; Spine"/>
    <w:basedOn w:val="Normal"/>
    <w:qFormat/>
    <w:rsid w:val="00AF5119"/>
    <w:pPr>
      <w:spacing w:after="0" w:line="240" w:lineRule="auto"/>
      <w:jc w:val="center"/>
    </w:pPr>
    <w:rPr>
      <w:b/>
      <w:color w:val="082A75" w:themeColor="text2"/>
      <w:sz w:val="64"/>
      <w:szCs w:val="64"/>
      <w:lang w:bidi="hi-IN"/>
    </w:rPr>
  </w:style>
  <w:style w:type="paragraph" w:styleId="Header">
    <w:name w:val="header"/>
    <w:basedOn w:val="Normal"/>
    <w:link w:val="HeaderChar"/>
    <w:uiPriority w:val="99"/>
    <w:unhideWhenUsed/>
    <w:rsid w:val="00E7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F7167D"/>
    <w:rPr>
      <w:rFonts w:asciiTheme="majorHAnsi" w:hAnsiTheme="majorHAnsi"/>
      <w:caps/>
      <w:color w:val="FFFFFF" w:themeColor="background1"/>
      <w:sz w:val="56"/>
      <w:szCs w:val="56"/>
    </w:rPr>
  </w:style>
  <w:style w:type="paragraph" w:customStyle="1" w:styleId="ClassName">
    <w:name w:val="Class Name"/>
    <w:basedOn w:val="Heading6"/>
    <w:qFormat/>
    <w:rsid w:val="00381773"/>
    <w:pPr>
      <w:jc w:val="center"/>
    </w:pPr>
    <w:rPr>
      <w:rFonts w:asciiTheme="majorHAnsi" w:hAnsiTheme="majorHAnsi"/>
      <w:caps/>
      <w:color w:val="024F75" w:themeColor="accent1"/>
      <w:sz w:val="44"/>
    </w:rPr>
  </w:style>
  <w:style w:type="paragraph" w:styleId="Title">
    <w:name w:val="Title"/>
    <w:basedOn w:val="Heading3"/>
    <w:next w:val="Normal"/>
    <w:link w:val="TitleChar"/>
    <w:uiPriority w:val="10"/>
    <w:qFormat/>
    <w:rsid w:val="00381773"/>
  </w:style>
  <w:style w:type="character" w:customStyle="1" w:styleId="TitleChar">
    <w:name w:val="Title Char"/>
    <w:basedOn w:val="DefaultParagraphFont"/>
    <w:link w:val="Title"/>
    <w:uiPriority w:val="10"/>
    <w:rsid w:val="00381773"/>
    <w:rPr>
      <w:rFonts w:asciiTheme="majorHAnsi" w:hAnsiTheme="majorHAnsi"/>
      <w:caps/>
      <w:color w:val="024F75" w:themeColor="accent1"/>
      <w:sz w:val="36"/>
      <w:szCs w:val="36"/>
    </w:rPr>
  </w:style>
  <w:style w:type="paragraph" w:customStyle="1" w:styleId="Subtitle2">
    <w:name w:val="Subtitle 2"/>
    <w:link w:val="Subtitle2Char"/>
    <w:qFormat/>
    <w:rsid w:val="00ED6088"/>
    <w:pPr>
      <w:spacing w:line="240" w:lineRule="auto"/>
      <w:jc w:val="center"/>
    </w:pPr>
    <w:rPr>
      <w:rFonts w:ascii="Microsoft Office Preview Font" w:hAnsi="Microsoft Office Preview Font"/>
      <w:b/>
      <w:color w:val="0F0D29" w:themeColor="text1"/>
      <w:sz w:val="40"/>
      <w:szCs w:val="32"/>
    </w:rPr>
  </w:style>
  <w:style w:type="paragraph" w:styleId="NoSpacing">
    <w:name w:val="No Spacing"/>
    <w:link w:val="NoSpacingChar"/>
    <w:uiPriority w:val="1"/>
    <w:qFormat/>
    <w:rsid w:val="00276B61"/>
    <w:pPr>
      <w:spacing w:after="0" w:line="240" w:lineRule="auto"/>
      <w:jc w:val="right"/>
    </w:pPr>
    <w:rPr>
      <w:b/>
      <w:color w:val="FFFFFF" w:themeColor="background1"/>
      <w:sz w:val="36"/>
    </w:rPr>
  </w:style>
  <w:style w:type="character" w:customStyle="1" w:styleId="Subtitle2Char">
    <w:name w:val="Subtitle 2 Char"/>
    <w:basedOn w:val="Heading4Char"/>
    <w:link w:val="Subtitle2"/>
    <w:rsid w:val="00ED6088"/>
    <w:rPr>
      <w:rFonts w:ascii="Microsoft Office Preview Font" w:hAnsi="Microsoft Office Preview Font"/>
      <w:b/>
      <w:color w:val="0F0D29" w:themeColor="text1"/>
      <w:sz w:val="40"/>
      <w:szCs w:val="32"/>
    </w:rPr>
  </w:style>
  <w:style w:type="paragraph" w:customStyle="1" w:styleId="Name">
    <w:name w:val="Name"/>
    <w:basedOn w:val="Normal"/>
    <w:qFormat/>
    <w:rsid w:val="005714F7"/>
    <w:pPr>
      <w:jc w:val="center"/>
    </w:pPr>
    <w:rPr>
      <w:rFonts w:asciiTheme="majorHAnsi" w:hAnsiTheme="majorHAnsi"/>
      <w:color w:val="082A75" w:themeColor="text2"/>
      <w:sz w:val="40"/>
      <w:szCs w:val="40"/>
    </w:rPr>
  </w:style>
  <w:style w:type="paragraph" w:styleId="Date">
    <w:name w:val="Date"/>
    <w:basedOn w:val="Normal"/>
    <w:next w:val="Normal"/>
    <w:link w:val="DateChar"/>
    <w:uiPriority w:val="99"/>
    <w:unhideWhenUsed/>
    <w:rsid w:val="00082E2C"/>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082E2C"/>
    <w:rPr>
      <w:rFonts w:asciiTheme="majorHAnsi" w:hAnsiTheme="majorHAnsi"/>
      <w:color w:val="FFFFFF" w:themeColor="background1"/>
      <w:sz w:val="32"/>
      <w:szCs w:val="32"/>
    </w:rPr>
  </w:style>
  <w:style w:type="character" w:customStyle="1" w:styleId="Heading5Char">
    <w:name w:val="Heading 5 Char"/>
    <w:basedOn w:val="DefaultParagraphFont"/>
    <w:link w:val="Heading5"/>
    <w:uiPriority w:val="9"/>
    <w:rsid w:val="00E400EE"/>
    <w:rPr>
      <w:rFonts w:asciiTheme="majorHAnsi" w:eastAsiaTheme="majorEastAsia" w:hAnsiTheme="majorHAnsi" w:cstheme="majorBidi"/>
      <w:b/>
      <w:color w:val="082A75" w:themeColor="text2"/>
      <w:sz w:val="36"/>
    </w:rPr>
  </w:style>
  <w:style w:type="character" w:customStyle="1" w:styleId="NoSpacingChar">
    <w:name w:val="No Spacing Char"/>
    <w:basedOn w:val="DefaultParagraphFont"/>
    <w:link w:val="NoSpacing"/>
    <w:uiPriority w:val="1"/>
    <w:rsid w:val="00B87D24"/>
    <w:rPr>
      <w:b/>
      <w:color w:val="FFFFFF" w:themeColor="background1"/>
      <w:sz w:val="36"/>
    </w:rPr>
  </w:style>
  <w:style w:type="character" w:styleId="Hyperlink">
    <w:name w:val="Hyperlink"/>
    <w:basedOn w:val="DefaultParagraphFont"/>
    <w:uiPriority w:val="99"/>
    <w:unhideWhenUsed/>
    <w:rsid w:val="00EF6838"/>
    <w:rPr>
      <w:color w:val="3592CF" w:themeColor="hyperlink"/>
      <w:u w:val="single"/>
    </w:rPr>
  </w:style>
  <w:style w:type="character" w:styleId="UnresolvedMention">
    <w:name w:val="Unresolved Mention"/>
    <w:basedOn w:val="DefaultParagraphFont"/>
    <w:uiPriority w:val="99"/>
    <w:semiHidden/>
    <w:unhideWhenUsed/>
    <w:rsid w:val="00EF6838"/>
    <w:rPr>
      <w:color w:val="605E5C"/>
      <w:shd w:val="clear" w:color="auto" w:fill="E1DFDD"/>
    </w:rPr>
  </w:style>
  <w:style w:type="character" w:styleId="FollowedHyperlink">
    <w:name w:val="FollowedHyperlink"/>
    <w:basedOn w:val="DefaultParagraphFont"/>
    <w:uiPriority w:val="99"/>
    <w:semiHidden/>
    <w:unhideWhenUsed/>
    <w:rsid w:val="00CC454B"/>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96777">
      <w:bodyDiv w:val="1"/>
      <w:marLeft w:val="0"/>
      <w:marRight w:val="0"/>
      <w:marTop w:val="0"/>
      <w:marBottom w:val="0"/>
      <w:divBdr>
        <w:top w:val="none" w:sz="0" w:space="0" w:color="auto"/>
        <w:left w:val="none" w:sz="0" w:space="0" w:color="auto"/>
        <w:bottom w:val="none" w:sz="0" w:space="0" w:color="auto"/>
        <w:right w:val="none" w:sz="0" w:space="0" w:color="auto"/>
      </w:divBdr>
    </w:div>
    <w:div w:id="498617951">
      <w:bodyDiv w:val="1"/>
      <w:marLeft w:val="0"/>
      <w:marRight w:val="0"/>
      <w:marTop w:val="0"/>
      <w:marBottom w:val="0"/>
      <w:divBdr>
        <w:top w:val="none" w:sz="0" w:space="0" w:color="auto"/>
        <w:left w:val="none" w:sz="0" w:space="0" w:color="auto"/>
        <w:bottom w:val="none" w:sz="0" w:space="0" w:color="auto"/>
        <w:right w:val="none" w:sz="0" w:space="0" w:color="auto"/>
      </w:divBdr>
    </w:div>
    <w:div w:id="1196037619">
      <w:bodyDiv w:val="1"/>
      <w:marLeft w:val="0"/>
      <w:marRight w:val="0"/>
      <w:marTop w:val="0"/>
      <w:marBottom w:val="0"/>
      <w:divBdr>
        <w:top w:val="none" w:sz="0" w:space="0" w:color="auto"/>
        <w:left w:val="none" w:sz="0" w:space="0" w:color="auto"/>
        <w:bottom w:val="none" w:sz="0" w:space="0" w:color="auto"/>
        <w:right w:val="none" w:sz="0" w:space="0" w:color="auto"/>
      </w:divBdr>
    </w:div>
    <w:div w:id="1232620391">
      <w:bodyDiv w:val="1"/>
      <w:marLeft w:val="0"/>
      <w:marRight w:val="0"/>
      <w:marTop w:val="0"/>
      <w:marBottom w:val="0"/>
      <w:divBdr>
        <w:top w:val="none" w:sz="0" w:space="0" w:color="auto"/>
        <w:left w:val="none" w:sz="0" w:space="0" w:color="auto"/>
        <w:bottom w:val="none" w:sz="0" w:space="0" w:color="auto"/>
        <w:right w:val="none" w:sz="0" w:space="0" w:color="auto"/>
      </w:divBdr>
    </w:div>
    <w:div w:id="1321421591">
      <w:bodyDiv w:val="1"/>
      <w:marLeft w:val="0"/>
      <w:marRight w:val="0"/>
      <w:marTop w:val="0"/>
      <w:marBottom w:val="0"/>
      <w:divBdr>
        <w:top w:val="none" w:sz="0" w:space="0" w:color="auto"/>
        <w:left w:val="none" w:sz="0" w:space="0" w:color="auto"/>
        <w:bottom w:val="none" w:sz="0" w:space="0" w:color="auto"/>
        <w:right w:val="none" w:sz="0" w:space="0" w:color="auto"/>
      </w:divBdr>
    </w:div>
    <w:div w:id="1596668337">
      <w:bodyDiv w:val="1"/>
      <w:marLeft w:val="0"/>
      <w:marRight w:val="0"/>
      <w:marTop w:val="0"/>
      <w:marBottom w:val="0"/>
      <w:divBdr>
        <w:top w:val="none" w:sz="0" w:space="0" w:color="auto"/>
        <w:left w:val="none" w:sz="0" w:space="0" w:color="auto"/>
        <w:bottom w:val="none" w:sz="0" w:space="0" w:color="auto"/>
        <w:right w:val="none" w:sz="0" w:space="0" w:color="auto"/>
      </w:divBdr>
    </w:div>
    <w:div w:id="1840658226">
      <w:bodyDiv w:val="1"/>
      <w:marLeft w:val="0"/>
      <w:marRight w:val="0"/>
      <w:marTop w:val="0"/>
      <w:marBottom w:val="0"/>
      <w:divBdr>
        <w:top w:val="none" w:sz="0" w:space="0" w:color="auto"/>
        <w:left w:val="none" w:sz="0" w:space="0" w:color="auto"/>
        <w:bottom w:val="none" w:sz="0" w:space="0" w:color="auto"/>
        <w:right w:val="none" w:sz="0" w:space="0" w:color="auto"/>
      </w:divBdr>
    </w:div>
    <w:div w:id="1849173307">
      <w:bodyDiv w:val="1"/>
      <w:marLeft w:val="0"/>
      <w:marRight w:val="0"/>
      <w:marTop w:val="0"/>
      <w:marBottom w:val="0"/>
      <w:divBdr>
        <w:top w:val="none" w:sz="0" w:space="0" w:color="auto"/>
        <w:left w:val="none" w:sz="0" w:space="0" w:color="auto"/>
        <w:bottom w:val="none" w:sz="0" w:space="0" w:color="auto"/>
        <w:right w:val="none" w:sz="0" w:space="0" w:color="auto"/>
      </w:divBdr>
      <w:divsChild>
        <w:div w:id="1515337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rge\AppData\Roaming\Microsoft\Templates\Student%20report%20notebook%20kit%20(cover,%20binder%20spine,%20divider%20tab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Foundry">
  <a:themeElements>
    <a:clrScheme name="Custom 1">
      <a:dk1>
        <a:srgbClr val="0F0D29"/>
      </a:dk1>
      <a:lt1>
        <a:srgbClr val="FFFFFF"/>
      </a:lt1>
      <a:dk2>
        <a:srgbClr val="082A75"/>
      </a:dk2>
      <a:lt2>
        <a:srgbClr val="E7E6E6"/>
      </a:lt2>
      <a:accent1>
        <a:srgbClr val="024F75"/>
      </a:accent1>
      <a:accent2>
        <a:srgbClr val="3592CF"/>
      </a:accent2>
      <a:accent3>
        <a:srgbClr val="E7E6E6"/>
      </a:accent3>
      <a:accent4>
        <a:srgbClr val="66B2CA"/>
      </a:accent4>
      <a:accent5>
        <a:srgbClr val="F2F2F2"/>
      </a:accent5>
      <a:accent6>
        <a:srgbClr val="D0CECE"/>
      </a:accent6>
      <a:hlink>
        <a:srgbClr val="3592CF"/>
      </a:hlink>
      <a:folHlink>
        <a:srgbClr val="3592CF"/>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Exi19</b:Tag>
    <b:SourceType>InternetSite</b:SourceType>
    <b:Guid>{50AB2D67-443B-49A1-B68B-FE2E51380629}</b:Guid>
    <b:Title>Photon Introduction</b:Title>
    <b:Year>2019</b:Year>
    <b:Author>
      <b:Author>
        <b:Corporate>Exit Games</b:Corporate>
      </b:Author>
    </b:Author>
    <b:YearAccessed>2019</b:YearAccessed>
    <b:MonthAccessed>October</b:MonthAccessed>
    <b:InternetSiteTitle>Photon</b:InternetSiteTitle>
    <b:RefOrder>1</b:RefOrder>
  </b:Source>
</b:Sources>
</file>

<file path=customXml/itemProps1.xml><?xml version="1.0" encoding="utf-8"?>
<ds:datastoreItem xmlns:ds="http://schemas.openxmlformats.org/officeDocument/2006/customXml" ds:itemID="{4B20827C-01DC-4C31-8D96-ADDC5BE6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notebook kit (cover, binder spine, divider tabs)</Template>
  <TotalTime>1</TotalTime>
  <Pages>6</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Georgina Hill</dc:creator>
  <cp:keywords/>
  <dc:description/>
  <cp:lastModifiedBy>Georgina Hill</cp:lastModifiedBy>
  <cp:revision>3</cp:revision>
  <dcterms:created xsi:type="dcterms:W3CDTF">2020-01-29T18:35:00Z</dcterms:created>
  <dcterms:modified xsi:type="dcterms:W3CDTF">2020-01-29T18:35:00Z</dcterms:modified>
</cp:coreProperties>
</file>